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D69" w:rsidRPr="0007513F" w:rsidRDefault="005F6D69" w:rsidP="005F6D69">
      <w:pPr>
        <w:jc w:val="center"/>
        <w:rPr>
          <w:rFonts w:ascii="Calibri" w:eastAsia="Calibri" w:hAnsi="Calibri" w:cs="Calibri"/>
          <w:b/>
        </w:rPr>
      </w:pPr>
      <w:r w:rsidRPr="006258A4">
        <w:rPr>
          <w:rFonts w:ascii="Calibri" w:eastAsia="Calibri" w:hAnsi="Calibri" w:cs="Calibri"/>
          <w:b/>
        </w:rPr>
        <w:t>ΔΕΛΤΙΟ ΤΥΠΟΥ 336/</w:t>
      </w:r>
      <w:r>
        <w:rPr>
          <w:rFonts w:ascii="Calibri" w:eastAsia="Calibri" w:hAnsi="Calibri" w:cs="Calibri"/>
          <w:b/>
        </w:rPr>
        <w:t>7-5-</w:t>
      </w:r>
      <w:r w:rsidRPr="006258A4">
        <w:rPr>
          <w:rFonts w:ascii="Calibri" w:eastAsia="Calibri" w:hAnsi="Calibri" w:cs="Calibri"/>
          <w:b/>
        </w:rPr>
        <w:t>2019</w:t>
      </w: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</w:rPr>
      </w:pPr>
      <w:r w:rsidRPr="0007513F">
        <w:rPr>
          <w:rFonts w:ascii="Calibri" w:eastAsia="Calibri" w:hAnsi="Calibri" w:cs="Calibri"/>
          <w:b/>
          <w:lang w:val="en-US"/>
        </w:rPr>
        <w:t>S</w:t>
      </w:r>
      <w:r w:rsidRPr="0007513F">
        <w:rPr>
          <w:rFonts w:ascii="Calibri" w:eastAsia="Calibri" w:hAnsi="Calibri" w:cs="Calibri"/>
          <w:b/>
        </w:rPr>
        <w:t>.</w:t>
      </w:r>
      <w:r w:rsidRPr="0007513F">
        <w:rPr>
          <w:rFonts w:ascii="Calibri" w:eastAsia="Calibri" w:hAnsi="Calibri" w:cs="Calibri"/>
          <w:b/>
          <w:lang w:val="en-US"/>
        </w:rPr>
        <w:t>O</w:t>
      </w:r>
      <w:r w:rsidRPr="0007513F">
        <w:rPr>
          <w:rFonts w:ascii="Calibri" w:eastAsia="Calibri" w:hAnsi="Calibri" w:cs="Calibri"/>
          <w:b/>
        </w:rPr>
        <w:t>.</w:t>
      </w:r>
      <w:r w:rsidRPr="0007513F">
        <w:rPr>
          <w:rFonts w:ascii="Calibri" w:eastAsia="Calibri" w:hAnsi="Calibri" w:cs="Calibri"/>
          <w:b/>
          <w:lang w:val="en-US"/>
        </w:rPr>
        <w:t>S</w:t>
      </w:r>
      <w:r>
        <w:rPr>
          <w:rFonts w:ascii="Calibri" w:eastAsia="Calibri" w:hAnsi="Calibri" w:cs="Calibri"/>
          <w:b/>
        </w:rPr>
        <w:t xml:space="preserve">. </w:t>
      </w:r>
      <w:r w:rsidRPr="0007513F">
        <w:rPr>
          <w:rFonts w:ascii="Calibri" w:eastAsia="Calibri" w:hAnsi="Calibri" w:cs="Calibri"/>
          <w:b/>
        </w:rPr>
        <w:t>ΕΚΤΑΚΤΗ ΕΠΕΙΓΟΥΣΑ ΑΝΑΚΟΙΝΩΣΗ</w:t>
      </w: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«</w:t>
      </w:r>
      <w:r w:rsidRPr="0007513F">
        <w:rPr>
          <w:rFonts w:ascii="Calibri" w:eastAsia="Calibri" w:hAnsi="Calibri" w:cs="Calibri"/>
          <w:b/>
        </w:rPr>
        <w:t>ΓΙΑ ΝΑ ΣΩΣΟΥΜΕ Ο</w:t>
      </w:r>
      <w:r>
        <w:rPr>
          <w:rFonts w:ascii="Calibri" w:eastAsia="Calibri" w:hAnsi="Calibri" w:cs="Calibri"/>
          <w:b/>
        </w:rPr>
        <w:t>,</w:t>
      </w:r>
      <w:r w:rsidRPr="0007513F">
        <w:rPr>
          <w:rFonts w:ascii="Calibri" w:eastAsia="Calibri" w:hAnsi="Calibri" w:cs="Calibri"/>
          <w:b/>
        </w:rPr>
        <w:t>ΤΙ ΕΧΕΙ ΑΠΟΜΕΙΝΕΙ»</w:t>
      </w: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</w:rPr>
      </w:pPr>
    </w:p>
    <w:p w:rsidR="005F6D69" w:rsidRPr="0007513F" w:rsidRDefault="005F6D69" w:rsidP="005F6D69">
      <w:pPr>
        <w:ind w:firstLine="720"/>
        <w:jc w:val="both"/>
        <w:rPr>
          <w:rFonts w:ascii="Calibri" w:eastAsia="Calibri" w:hAnsi="Calibri" w:cs="Calibri"/>
        </w:rPr>
      </w:pPr>
      <w:r w:rsidRPr="0007513F">
        <w:rPr>
          <w:rFonts w:ascii="Calibri" w:eastAsia="Calibri" w:hAnsi="Calibri" w:cs="Calibri"/>
        </w:rPr>
        <w:t>ΤΟ ΠΑΚΟΕ</w:t>
      </w:r>
      <w:r>
        <w:rPr>
          <w:rFonts w:ascii="Calibri" w:eastAsia="Calibri" w:hAnsi="Calibri" w:cs="Calibri"/>
        </w:rPr>
        <w:t>,</w:t>
      </w:r>
      <w:r w:rsidRPr="0007513F">
        <w:rPr>
          <w:rFonts w:ascii="Calibri" w:eastAsia="Calibri" w:hAnsi="Calibri" w:cs="Calibri"/>
        </w:rPr>
        <w:t xml:space="preserve"> ΜΕΤΑ ΑΠΟ 40 ΧΡΟΝΙΑ ΑΓΩΝ</w:t>
      </w:r>
      <w:r>
        <w:rPr>
          <w:rFonts w:ascii="Calibri" w:eastAsia="Calibri" w:hAnsi="Calibri" w:cs="Calibri"/>
        </w:rPr>
        <w:t>ΩΝ ΚΑΙ ΠΡΟΣΦΟΡΑΣ, ΕΚΤΙΜΩΝΤΑΣ ΤΗ</w:t>
      </w:r>
      <w:r w:rsidRPr="0007513F">
        <w:rPr>
          <w:rFonts w:ascii="Calibri" w:eastAsia="Calibri" w:hAnsi="Calibri" w:cs="Calibri"/>
        </w:rPr>
        <w:t xml:space="preserve"> ΣΗΜΕΡΙΝΗ ΚΑΤΑΣΤΑΣΗ,</w:t>
      </w:r>
      <w:r>
        <w:rPr>
          <w:rFonts w:ascii="Calibri" w:eastAsia="Calibri" w:hAnsi="Calibri" w:cs="Calibri"/>
        </w:rPr>
        <w:t xml:space="preserve"> </w:t>
      </w:r>
      <w:r w:rsidRPr="0007513F">
        <w:rPr>
          <w:rFonts w:ascii="Calibri" w:eastAsia="Calibri" w:hAnsi="Calibri" w:cs="Calibri"/>
        </w:rPr>
        <w:t>ΕΧΟΝΤΑΣ ΒΑΘΕΙΑ ΓΝΩΣΗ ΚΑΙ ΕΜΠΕΙΡΙΑ ΓΙΑ ΤΟ ΤΙ ΣΗΜΑΙΝΕΙ «ΟΥΣΙΑΣΤΙΚΟΣ» ΕΘΕΛΟΝΤΙΣΜΟΣ ΚΑΙ ΜΕ ΣΥΝΑΙΣΘΗΣΗ ΕΥΘΥΝΗΣ ΓΙΑ ΤΗΝ ΑΝΤΙΜΕΤΩΠΙΣΗ ΤΗΣ ΕΓΚΛΗΜΑΤΙΚΗΣ ΑΔΙΑΦΟΡΙΑΣ ΤΗΣ</w:t>
      </w:r>
      <w:r>
        <w:rPr>
          <w:rFonts w:ascii="Calibri" w:eastAsia="Calibri" w:hAnsi="Calibri" w:cs="Calibri"/>
        </w:rPr>
        <w:t xml:space="preserve"> ΚΡΑΤΙΚΗΣ ΜΗΧΑΝΗΣ,</w:t>
      </w:r>
    </w:p>
    <w:p w:rsidR="005F6D69" w:rsidRPr="0007513F" w:rsidRDefault="005F6D69" w:rsidP="005F6D69">
      <w:pPr>
        <w:ind w:firstLine="720"/>
        <w:jc w:val="both"/>
        <w:rPr>
          <w:rFonts w:ascii="Calibri" w:eastAsia="Calibri" w:hAnsi="Calibri" w:cs="Calibri"/>
          <w:b/>
        </w:rPr>
      </w:pPr>
      <w:r w:rsidRPr="0007513F">
        <w:rPr>
          <w:rFonts w:ascii="Calibri" w:eastAsia="Calibri" w:hAnsi="Calibri" w:cs="Calibri"/>
          <w:b/>
        </w:rPr>
        <w:t>ΠΡΟΓΡΑΜΜΑΤΙΖΕΙ ΤΗΝ ΟΡΓΑΝΩΣΗ ΤΩΝ ΔΡΑΣΕΩΝ ΤΟΥ, ΑΠΟ ΤΟ ΜΑΪΟ ΤΟΥ 2019</w:t>
      </w:r>
      <w:r>
        <w:rPr>
          <w:rFonts w:ascii="Calibri" w:eastAsia="Calibri" w:hAnsi="Calibri" w:cs="Calibri"/>
          <w:b/>
        </w:rPr>
        <w:t xml:space="preserve"> ΕΩΣ ΤΟ </w:t>
      </w:r>
      <w:r w:rsidRPr="0007513F">
        <w:rPr>
          <w:rFonts w:ascii="Calibri" w:eastAsia="Calibri" w:hAnsi="Calibri" w:cs="Calibri"/>
          <w:b/>
        </w:rPr>
        <w:t>ΜΑΪΟ ΤΟΥ 20</w:t>
      </w:r>
      <w:r>
        <w:rPr>
          <w:rFonts w:ascii="Calibri" w:eastAsia="Calibri" w:hAnsi="Calibri" w:cs="Calibri"/>
          <w:b/>
        </w:rPr>
        <w:t>20</w:t>
      </w:r>
      <w:r w:rsidRPr="0007513F">
        <w:rPr>
          <w:rFonts w:ascii="Calibri" w:eastAsia="Calibri" w:hAnsi="Calibri" w:cs="Calibri"/>
          <w:b/>
        </w:rPr>
        <w:t>.</w:t>
      </w:r>
    </w:p>
    <w:p w:rsidR="005F6D69" w:rsidRPr="0007513F" w:rsidRDefault="005F6D69" w:rsidP="005F6D69">
      <w:pPr>
        <w:ind w:firstLine="720"/>
        <w:jc w:val="center"/>
        <w:rPr>
          <w:rFonts w:ascii="Calibri" w:eastAsia="Calibri" w:hAnsi="Calibri" w:cs="Calibri"/>
          <w:b/>
          <w:u w:val="single"/>
        </w:rPr>
      </w:pPr>
      <w:r w:rsidRPr="0007513F">
        <w:rPr>
          <w:rFonts w:ascii="Calibri" w:eastAsia="Calibri" w:hAnsi="Calibri" w:cs="Calibri"/>
          <w:b/>
          <w:u w:val="single"/>
        </w:rPr>
        <w:t xml:space="preserve">ΖΗΤΑ </w:t>
      </w:r>
    </w:p>
    <w:p w:rsidR="005F6D69" w:rsidRDefault="005F6D69" w:rsidP="005F6D69">
      <w:pPr>
        <w:ind w:firstLine="720"/>
        <w:jc w:val="both"/>
        <w:rPr>
          <w:rFonts w:ascii="Calibri" w:eastAsia="Calibri" w:hAnsi="Calibri" w:cs="Calibri"/>
          <w:b/>
        </w:rPr>
      </w:pPr>
      <w:r w:rsidRPr="0007513F">
        <w:rPr>
          <w:rFonts w:ascii="Calibri" w:eastAsia="Calibri" w:hAnsi="Calibri" w:cs="Calibri"/>
          <w:b/>
        </w:rPr>
        <w:t xml:space="preserve">ΑΠΟ ΕΣΑΣ ΤΟΥΣ ΑΠΛΟΥΣ ΠΟΛΙΤΕΣ (ΜΑΘΗΤΕΣ, ΦΟΙΤΗΤΕΣ, </w:t>
      </w:r>
      <w:r>
        <w:rPr>
          <w:rFonts w:ascii="Calibri" w:eastAsia="Calibri" w:hAnsi="Calibri" w:cs="Calibri"/>
          <w:b/>
        </w:rPr>
        <w:t>ΕΡΓΑΖΟΜΕΝΟΥΣ, ΣΥΝΤΑΞΙΟΥΧΟΥΣ) ΤΗ</w:t>
      </w:r>
      <w:r w:rsidRPr="0007513F">
        <w:rPr>
          <w:rFonts w:ascii="Calibri" w:eastAsia="Calibri" w:hAnsi="Calibri" w:cs="Calibri"/>
          <w:b/>
        </w:rPr>
        <w:t xml:space="preserve"> ΣΥΜΜΕΤΟΧΗ ΣΑΣ </w:t>
      </w:r>
      <w:r>
        <w:rPr>
          <w:rFonts w:ascii="Calibri" w:eastAsia="Calibri" w:hAnsi="Calibri" w:cs="Calibri"/>
          <w:b/>
        </w:rPr>
        <w:t xml:space="preserve">ΜΕ ΟΚΤΑΩΡΗ-ΔΕΚΑΩΡΗ ΕΒΔΟΜΑΔΙΑΙΑ </w:t>
      </w:r>
      <w:r w:rsidRPr="0007513F">
        <w:rPr>
          <w:rFonts w:ascii="Calibri" w:eastAsia="Calibri" w:hAnsi="Calibri" w:cs="Calibri"/>
          <w:b/>
        </w:rPr>
        <w:t>ΑΠΑΣΧΟΛΗΣΗ,</w:t>
      </w:r>
      <w:r>
        <w:rPr>
          <w:rFonts w:ascii="Calibri" w:eastAsia="Calibri" w:hAnsi="Calibri" w:cs="Calibri"/>
          <w:b/>
        </w:rPr>
        <w:t xml:space="preserve"> </w:t>
      </w:r>
      <w:r w:rsidRPr="0007513F">
        <w:rPr>
          <w:rFonts w:ascii="Calibri" w:eastAsia="Calibri" w:hAnsi="Calibri" w:cs="Calibri"/>
          <w:b/>
        </w:rPr>
        <w:t>ΣΤΑ ΠΡΟΓΡΑΜΜΑΤΑ ΕΦΑΡΜΟΓΗΣ</w:t>
      </w:r>
      <w:r>
        <w:rPr>
          <w:rFonts w:ascii="Calibri" w:eastAsia="Calibri" w:hAnsi="Calibri" w:cs="Calibri"/>
          <w:b/>
        </w:rPr>
        <w:t xml:space="preserve"> (ΛΑΧΑΝΟΚΗΠΟΙ</w:t>
      </w:r>
      <w:r w:rsidRPr="0007513F">
        <w:rPr>
          <w:rFonts w:ascii="Calibri" w:eastAsia="Calibri" w:hAnsi="Calibri" w:cs="Calibri"/>
          <w:b/>
        </w:rPr>
        <w:t xml:space="preserve"> ΣΕ ΣΧΟΛΕΙΑ ΚΑΙ</w:t>
      </w:r>
      <w:r>
        <w:rPr>
          <w:rFonts w:ascii="Calibri" w:eastAsia="Calibri" w:hAnsi="Calibri" w:cs="Calibri"/>
          <w:b/>
        </w:rPr>
        <w:t xml:space="preserve"> </w:t>
      </w:r>
      <w:r w:rsidRPr="0007513F">
        <w:rPr>
          <w:rFonts w:ascii="Calibri" w:eastAsia="Calibri" w:hAnsi="Calibri" w:cs="Calibri"/>
          <w:b/>
        </w:rPr>
        <w:t xml:space="preserve">ΣΥΛΛΟΓΙΚΑ ΣΥΣΤΗΜΑΤΑ, ΑΝΑΚΥΚΛΩΣΗ ΠΛΑΣΤΙΚΩΝ ΚΑΙ ΜΕΤΑΤΡΟΠΗ ΤΟΥΣ ΣΕ ΔΕΥΤΕΡΟΓΕΝΗ-ΘΡΑΝΙΑ, ΚΑΡΕΚΛΕΣ, ΚΟΥΝΙΕΣ, ΤΡΑΜΠΑΛΕΣ </w:t>
      </w:r>
      <w:r>
        <w:rPr>
          <w:rFonts w:ascii="Calibri" w:eastAsia="Calibri" w:hAnsi="Calibri" w:cs="Calibri"/>
          <w:b/>
        </w:rPr>
        <w:t>κ.ά</w:t>
      </w:r>
      <w:r w:rsidRPr="0007513F">
        <w:rPr>
          <w:rFonts w:ascii="Calibri" w:eastAsia="Calibri" w:hAnsi="Calibri" w:cs="Calibri"/>
          <w:b/>
        </w:rPr>
        <w:t>.-</w:t>
      </w:r>
      <w:r>
        <w:rPr>
          <w:rFonts w:ascii="Calibri" w:eastAsia="Calibri" w:hAnsi="Calibri" w:cs="Calibri"/>
          <w:b/>
        </w:rPr>
        <w:t>)</w:t>
      </w:r>
      <w:r w:rsidRPr="0007513F">
        <w:rPr>
          <w:rFonts w:ascii="Calibri" w:eastAsia="Calibri" w:hAnsi="Calibri" w:cs="Calibri"/>
          <w:b/>
        </w:rPr>
        <w:t>, ΠΡΟΓΡΑΜΜΑΤΑ ΑΠΕ</w:t>
      </w:r>
      <w:r>
        <w:rPr>
          <w:rFonts w:ascii="Calibri" w:eastAsia="Calibri" w:hAnsi="Calibri" w:cs="Calibri"/>
          <w:b/>
        </w:rPr>
        <w:t xml:space="preserve"> (Ανανεώσιμων Πηγών Ενέργειας)</w:t>
      </w:r>
      <w:r w:rsidRPr="0007513F">
        <w:rPr>
          <w:rFonts w:ascii="Calibri" w:eastAsia="Calibri" w:hAnsi="Calibri" w:cs="Calibri"/>
          <w:b/>
        </w:rPr>
        <w:t xml:space="preserve"> ΣΕ ΣΧΟΛΕΙΑ, ΝΟΣΟΜΟΜΕΙΑ, ΚΑΠΗ </w:t>
      </w:r>
      <w:r>
        <w:rPr>
          <w:rFonts w:ascii="Calibri" w:eastAsia="Calibri" w:hAnsi="Calibri" w:cs="Calibri"/>
          <w:b/>
        </w:rPr>
        <w:t>κ.ά</w:t>
      </w:r>
      <w:r w:rsidRPr="0007513F">
        <w:rPr>
          <w:rFonts w:ascii="Calibri" w:eastAsia="Calibri" w:hAnsi="Calibri" w:cs="Calibri"/>
          <w:b/>
        </w:rPr>
        <w:t>., ΔΡΑΣΕΙΣ ΑΚΤΙΒΙΣΜΟΥ-ΚΑ</w:t>
      </w:r>
      <w:r>
        <w:rPr>
          <w:rFonts w:ascii="Calibri" w:eastAsia="Calibri" w:hAnsi="Calibri" w:cs="Calibri"/>
          <w:b/>
        </w:rPr>
        <w:t>ΤΑΓΓΕΛΙΕΣ ΚΑΙ ΑΠΟΚΑΤΑΣΤΑΣΗ ΖΗΜΙ</w:t>
      </w:r>
      <w:r w:rsidRPr="0007513F">
        <w:rPr>
          <w:rFonts w:ascii="Calibri" w:eastAsia="Calibri" w:hAnsi="Calibri" w:cs="Calibri"/>
          <w:b/>
        </w:rPr>
        <w:t xml:space="preserve">ΩΝ, ΣΥΜΜΕΤΟΧΗ ΣΤΟΝ </w:t>
      </w:r>
      <w:r>
        <w:rPr>
          <w:rFonts w:ascii="Calibri" w:eastAsia="Calibri" w:hAnsi="Calibri" w:cs="Calibri"/>
          <w:b/>
        </w:rPr>
        <w:t>ΔΙΑΔΙΚΤΥΑΚΟ</w:t>
      </w:r>
      <w:r w:rsidRPr="0007513F">
        <w:rPr>
          <w:rFonts w:ascii="Calibri" w:eastAsia="Calibri" w:hAnsi="Calibri" w:cs="Calibri"/>
          <w:b/>
        </w:rPr>
        <w:t xml:space="preserve"> ΡΑΔΙΟΦΩΝΙΚΟ ΣΤΑΘΜΟ ΤΟΥ, ΔΥΝΑΜΙΚΕΣ ΠΑΡΕΜΒΑΣΕΙΣ ΣΤΗΝ ΟΠΟΙΑ…ΕΞΟΥΣΙΑ</w:t>
      </w:r>
      <w:r>
        <w:rPr>
          <w:rFonts w:ascii="Calibri" w:eastAsia="Calibri" w:hAnsi="Calibri" w:cs="Calibri"/>
          <w:b/>
        </w:rPr>
        <w:t>.</w:t>
      </w:r>
    </w:p>
    <w:p w:rsidR="005F6D69" w:rsidRPr="0007513F" w:rsidRDefault="005F6D69" w:rsidP="005F6D69">
      <w:pPr>
        <w:ind w:firstLine="72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ΕΠΙΣΗΣ ΣΑΣ ΚΑΛΕΙ ΟΛΟΥΣ ΝΑ ΒΟΗΘΗΣΕΤΕ ΣΤΟ ΤΡΙΗΜΕΡΟ ΕΟΡΤΑΣΤΙΚΩΝ ΕΚΔΗΛΩΣΕΩΝ ΓΙΑ ΤΗΝ ΠΑΓΚΟΣΜΙΑ ΗΜΕΡΑ ΠΡΟΣΤΑΣΙΑΣ ΤΟΥ ΠΕΡΙΒΑΛΛΟΝΤΟΣ, ΣΤΗΝ ΠΛΑΤΕΙΑ ΚΛΑΥΘΜΩΝΟΣ ΣΤΙΣ 5, 6 ΚΑΙ 7 ΙΟΥΝΙΟΥ 2019.</w:t>
      </w:r>
    </w:p>
    <w:p w:rsidR="005F6D69" w:rsidRPr="0007513F" w:rsidRDefault="005F6D69" w:rsidP="005F6D69">
      <w:pPr>
        <w:ind w:firstLine="720"/>
        <w:jc w:val="both"/>
        <w:rPr>
          <w:rFonts w:ascii="Calibri" w:eastAsia="Calibri" w:hAnsi="Calibri" w:cs="Calibri"/>
          <w:b/>
          <w:u w:val="single"/>
        </w:rPr>
      </w:pPr>
      <w:r w:rsidRPr="0007513F">
        <w:rPr>
          <w:rFonts w:ascii="Calibri" w:eastAsia="Calibri" w:hAnsi="Calibri" w:cs="Calibri"/>
          <w:b/>
          <w:u w:val="single"/>
        </w:rPr>
        <w:t>ΕΠΕΙΔΗ</w:t>
      </w:r>
    </w:p>
    <w:p w:rsidR="005F6D69" w:rsidRPr="0007513F" w:rsidRDefault="005F6D69" w:rsidP="005F6D69">
      <w:pPr>
        <w:pStyle w:val="a8"/>
        <w:numPr>
          <w:ilvl w:val="0"/>
          <w:numId w:val="13"/>
        </w:numPr>
        <w:jc w:val="both"/>
        <w:rPr>
          <w:rFonts w:cs="Calibri"/>
          <w:sz w:val="24"/>
          <w:szCs w:val="24"/>
          <w:lang w:eastAsia="el-GR"/>
        </w:rPr>
      </w:pPr>
      <w:r w:rsidRPr="0007513F">
        <w:rPr>
          <w:rFonts w:cs="Calibri"/>
          <w:sz w:val="24"/>
          <w:szCs w:val="24"/>
          <w:lang w:eastAsia="el-GR"/>
        </w:rPr>
        <w:t>ΠΡΕΠΕΙ ΝΑ ΚΑΤΑΛΑΒΟΥΜΕ ΤΙ ΣΗΜΑΙΝΕΙ ΑΛΛΗΛΕΓΓΥΗ</w:t>
      </w:r>
    </w:p>
    <w:p w:rsidR="005F6D69" w:rsidRPr="0007513F" w:rsidRDefault="005F6D69" w:rsidP="005F6D69">
      <w:pPr>
        <w:pStyle w:val="a8"/>
        <w:numPr>
          <w:ilvl w:val="0"/>
          <w:numId w:val="13"/>
        </w:numPr>
        <w:jc w:val="both"/>
        <w:rPr>
          <w:rFonts w:cs="Calibri"/>
          <w:sz w:val="24"/>
          <w:szCs w:val="24"/>
          <w:lang w:eastAsia="el-GR"/>
        </w:rPr>
      </w:pPr>
      <w:r w:rsidRPr="0007513F">
        <w:rPr>
          <w:rFonts w:cs="Calibri"/>
          <w:sz w:val="24"/>
          <w:szCs w:val="24"/>
          <w:lang w:eastAsia="el-GR"/>
        </w:rPr>
        <w:t xml:space="preserve">ΠΡΕΠΕΙ ΝΑ ΑΠΟΚΤΗΣΟΥΜΕ ΓΝΩΣΗ ΚΑΙ ΕΜΠΕΙΡΙΕΣ, ΩΣΤΕ ΝΑ ΜΠΟΡΟΥΜΕ ΝΑ ΑΝΤΙΜΕΤΩΠΙΣΟΥΜΕ ΑΥΤΟΥΣ ΠΟΥ ΠΙΣΤΕΥΟΥΝ ΟΤΙ ΜΑΣ ΕΞΟΥΣΙΑΖΟΥΝ ΑΠΟ ΤΗΝ ΘΕΣΗ ΠΟΥ ΕΧΟΥΝ ΚΑΤΑΛΑΒΕΙ </w:t>
      </w:r>
    </w:p>
    <w:p w:rsidR="005F6D69" w:rsidRPr="0007513F" w:rsidRDefault="005F6D69" w:rsidP="005F6D69">
      <w:pPr>
        <w:pStyle w:val="a8"/>
        <w:numPr>
          <w:ilvl w:val="0"/>
          <w:numId w:val="13"/>
        </w:numPr>
        <w:jc w:val="both"/>
        <w:rPr>
          <w:rFonts w:cs="Calibri"/>
          <w:sz w:val="24"/>
          <w:szCs w:val="24"/>
          <w:lang w:eastAsia="el-GR"/>
        </w:rPr>
      </w:pPr>
      <w:r w:rsidRPr="0007513F">
        <w:rPr>
          <w:rFonts w:cs="Calibri"/>
          <w:sz w:val="24"/>
          <w:szCs w:val="24"/>
          <w:lang w:eastAsia="el-GR"/>
        </w:rPr>
        <w:t xml:space="preserve">ΠΙΣΤΕΥΟΥΜΕ ΟΤΙ Η ΣΥΜΜΕΤΟΧΗ ΟΛΩΝ ΜΑΣ </w:t>
      </w:r>
      <w:r>
        <w:rPr>
          <w:rFonts w:cs="Calibri"/>
          <w:sz w:val="24"/>
          <w:szCs w:val="24"/>
          <w:lang w:eastAsia="el-GR"/>
        </w:rPr>
        <w:t>ΚΑΤΩ ΑΠΟ ΤΙΣ</w:t>
      </w:r>
      <w:r w:rsidRPr="0007513F">
        <w:rPr>
          <w:rFonts w:cs="Calibri"/>
          <w:sz w:val="24"/>
          <w:szCs w:val="24"/>
          <w:lang w:eastAsia="el-GR"/>
        </w:rPr>
        <w:t xml:space="preserve"> ΣΗΜΕΡΙΝΕΣ ΣΥΝΘΗΚΕΣ</w:t>
      </w:r>
      <w:r>
        <w:rPr>
          <w:rFonts w:cs="Calibri"/>
          <w:sz w:val="24"/>
          <w:szCs w:val="24"/>
          <w:lang w:eastAsia="el-GR"/>
        </w:rPr>
        <w:t>,</w:t>
      </w:r>
      <w:r w:rsidRPr="0007513F">
        <w:rPr>
          <w:rFonts w:cs="Calibri"/>
          <w:sz w:val="24"/>
          <w:szCs w:val="24"/>
          <w:lang w:eastAsia="el-GR"/>
        </w:rPr>
        <w:t xml:space="preserve"> ΕΙΝΑΙ ΕΠΙΤΑΚΤΙΚΗ ΓΙΑ ΝΑ ΠΡΟΛΑΒΟΥΜΕ ΤΑ… ΧΕΙΡΟΤΕΡΑ.</w:t>
      </w:r>
    </w:p>
    <w:p w:rsidR="005F6D69" w:rsidRPr="0007513F" w:rsidRDefault="005F6D69" w:rsidP="005F6D69">
      <w:pPr>
        <w:rPr>
          <w:rFonts w:ascii="Calibri" w:hAnsi="Calibri" w:cs="Calibri"/>
        </w:rPr>
      </w:pPr>
      <w:r w:rsidRPr="0007513F">
        <w:rPr>
          <w:rFonts w:ascii="Calibri" w:hAnsi="Calibri" w:cs="Calibri"/>
        </w:rPr>
        <w:t xml:space="preserve">ΕΛΠΙΖΟΥΜΕ ΟΤΙ ΟΛΟΙ ΣΑΣ ΘΑ ΑΝΤΑΠΟΚΡΙΘΕΙΤΕ ΣΤΗΝ ΠΡΟΣΚΛΗΣΗ-ΠΡΟΣΦΟΡΑ ΑΥΤΗ. </w:t>
      </w:r>
    </w:p>
    <w:p w:rsidR="005F6D69" w:rsidRPr="0007513F" w:rsidRDefault="005F6D69" w:rsidP="005F6D69">
      <w:pPr>
        <w:jc w:val="both"/>
        <w:rPr>
          <w:rFonts w:ascii="Calibri" w:eastAsia="Calibri" w:hAnsi="Calibri" w:cs="Calibri"/>
        </w:rPr>
      </w:pPr>
      <w:r w:rsidRPr="0007513F">
        <w:rPr>
          <w:rFonts w:ascii="Calibri" w:eastAsia="Calibri" w:hAnsi="Calibri" w:cs="Calibri"/>
          <w:b/>
          <w:u w:val="single"/>
        </w:rPr>
        <w:t xml:space="preserve">ΣΤΕΙΛΤΕ </w:t>
      </w:r>
      <w:r w:rsidRPr="0007513F">
        <w:rPr>
          <w:rFonts w:ascii="Calibri" w:eastAsia="Calibri" w:hAnsi="Calibri" w:cs="Calibri"/>
        </w:rPr>
        <w:t xml:space="preserve">ΣΤΟ </w:t>
      </w:r>
      <w:r w:rsidRPr="0007513F">
        <w:rPr>
          <w:rFonts w:ascii="Calibri" w:eastAsia="Calibri" w:hAnsi="Calibri" w:cs="Calibri"/>
          <w:lang w:val="en-US"/>
        </w:rPr>
        <w:t>EMAIL</w:t>
      </w:r>
      <w:r w:rsidRPr="0007513F">
        <w:rPr>
          <w:rFonts w:ascii="Calibri" w:eastAsia="Calibri" w:hAnsi="Calibri" w:cs="Calibri"/>
        </w:rPr>
        <w:t xml:space="preserve"> </w:t>
      </w:r>
      <w:r w:rsidRPr="0007513F">
        <w:rPr>
          <w:rFonts w:ascii="Calibri" w:eastAsia="Calibri" w:hAnsi="Calibri" w:cs="Calibri"/>
          <w:b/>
        </w:rPr>
        <w:t>(</w:t>
      </w:r>
      <w:r w:rsidRPr="0007513F">
        <w:rPr>
          <w:rFonts w:ascii="Calibri" w:eastAsia="Calibri" w:hAnsi="Calibri" w:cs="Calibri"/>
          <w:b/>
          <w:lang w:val="en-US"/>
        </w:rPr>
        <w:t>pakoe</w:t>
      </w:r>
      <w:r w:rsidRPr="0007513F">
        <w:rPr>
          <w:rFonts w:ascii="Calibri" w:eastAsia="Calibri" w:hAnsi="Calibri" w:cs="Calibri"/>
          <w:b/>
        </w:rPr>
        <w:t>@</w:t>
      </w:r>
      <w:r w:rsidRPr="0007513F">
        <w:rPr>
          <w:rFonts w:ascii="Calibri" w:eastAsia="Calibri" w:hAnsi="Calibri" w:cs="Calibri"/>
          <w:b/>
          <w:lang w:val="en-US"/>
        </w:rPr>
        <w:t>pakoe</w:t>
      </w:r>
      <w:r w:rsidRPr="0007513F">
        <w:rPr>
          <w:rFonts w:ascii="Calibri" w:eastAsia="Calibri" w:hAnsi="Calibri" w:cs="Calibri"/>
          <w:b/>
        </w:rPr>
        <w:t>.</w:t>
      </w:r>
      <w:r w:rsidRPr="0007513F">
        <w:rPr>
          <w:rFonts w:ascii="Calibri" w:eastAsia="Calibri" w:hAnsi="Calibri" w:cs="Calibri"/>
          <w:b/>
          <w:lang w:val="en-US"/>
        </w:rPr>
        <w:t>gr</w:t>
      </w:r>
      <w:r w:rsidRPr="0007513F">
        <w:rPr>
          <w:rFonts w:ascii="Calibri" w:eastAsia="Calibri" w:hAnsi="Calibri" w:cs="Calibri"/>
          <w:b/>
        </w:rPr>
        <w:t xml:space="preserve">) Ή ΣΤΟ </w:t>
      </w:r>
      <w:r w:rsidRPr="0007513F">
        <w:rPr>
          <w:rFonts w:ascii="Calibri" w:eastAsia="Calibri" w:hAnsi="Calibri" w:cs="Calibri"/>
          <w:b/>
          <w:lang w:val="en-US"/>
        </w:rPr>
        <w:t>FAX</w:t>
      </w:r>
      <w:r w:rsidRPr="0007513F">
        <w:rPr>
          <w:rFonts w:ascii="Calibri" w:eastAsia="Calibri" w:hAnsi="Calibri" w:cs="Calibri"/>
          <w:b/>
        </w:rPr>
        <w:t xml:space="preserve"> 2106924338</w:t>
      </w:r>
      <w:r w:rsidRPr="0007513F">
        <w:rPr>
          <w:rFonts w:ascii="Calibri" w:eastAsia="Calibri" w:hAnsi="Calibri" w:cs="Calibri"/>
        </w:rPr>
        <w:t xml:space="preserve"> ΤΟΥ ΠΑΚΟΕ </w:t>
      </w:r>
      <w:r w:rsidRPr="0007513F">
        <w:rPr>
          <w:rFonts w:ascii="Calibri" w:eastAsia="Calibri" w:hAnsi="Calibri" w:cs="Calibri"/>
          <w:b/>
        </w:rPr>
        <w:t xml:space="preserve">ΜΕΧΡΙ 25 ΜΑΪΟΥ 2019 </w:t>
      </w:r>
      <w:r w:rsidRPr="0007513F">
        <w:rPr>
          <w:rFonts w:ascii="Calibri" w:eastAsia="Calibri" w:hAnsi="Calibri" w:cs="Calibri"/>
        </w:rPr>
        <w:t>ΤΟ ΣΥΝΗΜΜΕΝΟ</w:t>
      </w:r>
      <w:r>
        <w:rPr>
          <w:rFonts w:ascii="Calibri" w:eastAsia="Calibri" w:hAnsi="Calibri" w:cs="Calibri"/>
        </w:rPr>
        <w:t xml:space="preserve">ΔΕΛΤΙΟ ΣΥΜΜΕΤΟΧΗΣ </w:t>
      </w:r>
      <w:r w:rsidRPr="0007513F">
        <w:rPr>
          <w:rFonts w:ascii="Calibri" w:eastAsia="Calibri" w:hAnsi="Calibri" w:cs="Calibri"/>
        </w:rPr>
        <w:t xml:space="preserve">ΓΙΑ ΝΑ ΕΝΤΑΧΘΕΙΤΕ ΣΤΙΣ ΟΜΑΔΕΣ </w:t>
      </w:r>
      <w:r>
        <w:rPr>
          <w:rFonts w:ascii="Calibri" w:eastAsia="Calibri" w:hAnsi="Calibri" w:cs="Calibri"/>
        </w:rPr>
        <w:t xml:space="preserve">ΕΘΕΛΟΝΤΙΚΗΣ </w:t>
      </w:r>
      <w:r w:rsidRPr="0007513F">
        <w:rPr>
          <w:rFonts w:ascii="Calibri" w:eastAsia="Calibri" w:hAnsi="Calibri" w:cs="Calibri"/>
        </w:rPr>
        <w:t>ΕΡΓΑΣΙΑΣ ΤΟΥ</w:t>
      </w:r>
      <w:r>
        <w:rPr>
          <w:rFonts w:ascii="Calibri" w:eastAsia="Calibri" w:hAnsi="Calibri" w:cs="Calibri"/>
        </w:rPr>
        <w:t xml:space="preserve"> ΠΑΚΟΕ</w:t>
      </w:r>
      <w:r w:rsidRPr="0007513F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ΘΑ ΣΑΣ ΑΠΑΝΤΗΣΟΥΜΕ ΑΜΕΣΑ</w:t>
      </w:r>
      <w:r w:rsidRPr="0007513F">
        <w:rPr>
          <w:rFonts w:ascii="Calibri" w:eastAsia="Calibri" w:hAnsi="Calibri" w:cs="Calibri"/>
        </w:rPr>
        <w:t>.</w:t>
      </w:r>
    </w:p>
    <w:p w:rsidR="005F6D69" w:rsidRDefault="005F6D69" w:rsidP="005F6D69">
      <w:pPr>
        <w:ind w:firstLine="720"/>
        <w:jc w:val="center"/>
        <w:rPr>
          <w:rFonts w:ascii="Calibri" w:eastAsia="Calibri" w:hAnsi="Calibri" w:cs="Calibri"/>
          <w:b/>
        </w:rPr>
      </w:pPr>
    </w:p>
    <w:p w:rsidR="005F6D69" w:rsidRPr="0007513F" w:rsidRDefault="005F6D69" w:rsidP="005F6D69">
      <w:pPr>
        <w:ind w:firstLine="720"/>
        <w:jc w:val="center"/>
        <w:rPr>
          <w:rFonts w:ascii="Calibri" w:eastAsia="Calibri" w:hAnsi="Calibri" w:cs="Calibri"/>
          <w:b/>
        </w:rPr>
      </w:pPr>
      <w:r w:rsidRPr="0007513F">
        <w:rPr>
          <w:rFonts w:ascii="Calibri" w:eastAsia="Calibri" w:hAnsi="Calibri" w:cs="Calibri"/>
          <w:b/>
        </w:rPr>
        <w:t xml:space="preserve">ΓΙΑΤΙ ΟΙ ΓΝΩΣΕΙΣ ΚΑΙ </w:t>
      </w:r>
      <w:r>
        <w:rPr>
          <w:rFonts w:ascii="Calibri" w:eastAsia="Calibri" w:hAnsi="Calibri" w:cs="Calibri"/>
          <w:b/>
        </w:rPr>
        <w:t xml:space="preserve">ΟΙ </w:t>
      </w:r>
      <w:r w:rsidRPr="0007513F">
        <w:rPr>
          <w:rFonts w:ascii="Calibri" w:eastAsia="Calibri" w:hAnsi="Calibri" w:cs="Calibri"/>
          <w:b/>
        </w:rPr>
        <w:t>ΕΜΠΕΙΡΙΕΣ ΠΟΥ ΘΑ ΑΠΟΚΤΗΣΕΤΕ ΘΑ ΣΑΣ ΜΕΙΝΟΥΝ ΑΞΕΧΑΣΤΕΣ.</w:t>
      </w:r>
    </w:p>
    <w:p w:rsidR="005F6D69" w:rsidRPr="0007513F" w:rsidRDefault="005F6D69" w:rsidP="005F6D69">
      <w:pPr>
        <w:ind w:firstLine="720"/>
        <w:jc w:val="both"/>
        <w:rPr>
          <w:rFonts w:ascii="Calibri" w:eastAsia="Calibri" w:hAnsi="Calibri" w:cs="Calibri"/>
          <w:b/>
        </w:rPr>
      </w:pPr>
    </w:p>
    <w:p w:rsidR="005F6D69" w:rsidRPr="0007513F" w:rsidRDefault="005F6D69" w:rsidP="005F6D69">
      <w:pPr>
        <w:ind w:firstLine="720"/>
        <w:jc w:val="both"/>
        <w:rPr>
          <w:rFonts w:ascii="Calibri" w:eastAsia="Calibri" w:hAnsi="Calibri" w:cs="Calibri"/>
          <w:b/>
        </w:rPr>
      </w:pPr>
    </w:p>
    <w:p w:rsidR="005F6D69" w:rsidRPr="0007513F" w:rsidRDefault="005F6D69" w:rsidP="005F6D69">
      <w:pPr>
        <w:jc w:val="right"/>
        <w:rPr>
          <w:rFonts w:ascii="Calibri" w:eastAsia="Calibri" w:hAnsi="Calibri" w:cs="Calibri"/>
          <w:b/>
        </w:rPr>
      </w:pPr>
      <w:r w:rsidRPr="0007513F">
        <w:rPr>
          <w:rFonts w:ascii="Calibri" w:eastAsia="Calibri" w:hAnsi="Calibri" w:cs="Calibri"/>
          <w:b/>
        </w:rPr>
        <w:t>ΑΠΟ ΤΗΝ ΓΡΑΜΜΑΤΕΙΑ ΤΟΥ ΠΑΚΟΕ</w:t>
      </w:r>
    </w:p>
    <w:p w:rsidR="004A01AA" w:rsidRDefault="004A01AA" w:rsidP="004A01AA">
      <w:pPr>
        <w:rPr>
          <w:rFonts w:ascii="Calibri" w:eastAsia="Calibri" w:hAnsi="Calibri" w:cs="Calibri"/>
          <w:b/>
          <w:u w:val="single"/>
          <w:lang w:val="en-US"/>
        </w:rPr>
      </w:pPr>
    </w:p>
    <w:p w:rsidR="004A01AA" w:rsidRDefault="004A01AA" w:rsidP="004A01AA">
      <w:pPr>
        <w:rPr>
          <w:rFonts w:ascii="Calibri" w:eastAsia="Calibri" w:hAnsi="Calibri" w:cs="Calibri"/>
          <w:b/>
          <w:u w:val="single"/>
          <w:lang w:val="en-US"/>
        </w:rPr>
      </w:pP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  <w:u w:val="single"/>
        </w:rPr>
      </w:pPr>
      <w:r w:rsidRPr="0007513F">
        <w:rPr>
          <w:rFonts w:ascii="Calibri" w:eastAsia="Calibri" w:hAnsi="Calibri" w:cs="Calibri"/>
          <w:b/>
          <w:u w:val="single"/>
        </w:rPr>
        <w:lastRenderedPageBreak/>
        <w:t>ΔΕΛΤΙΟ ΣΥΜΜΕΤΟΧΗΣ</w:t>
      </w: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  <w:u w:val="single"/>
        </w:rPr>
      </w:pPr>
      <w:r w:rsidRPr="0007513F">
        <w:rPr>
          <w:rFonts w:ascii="Calibri" w:eastAsia="Calibri" w:hAnsi="Calibri" w:cs="Calibri"/>
          <w:b/>
          <w:u w:val="single"/>
        </w:rPr>
        <w:t xml:space="preserve">ΣΤΙΣ ΕΘΕΛΟΝΤΙΚΕΣ ΟΜΑΔΕΣ ΕΡΓΑΣΙΑΣ </w:t>
      </w: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  <w:u w:val="single"/>
        </w:rPr>
      </w:pPr>
    </w:p>
    <w:p w:rsidR="005F6D69" w:rsidRDefault="005F6D69" w:rsidP="005F6D69">
      <w:pPr>
        <w:jc w:val="center"/>
        <w:rPr>
          <w:rFonts w:ascii="Calibri" w:eastAsia="Calibri" w:hAnsi="Calibri" w:cs="Calibri"/>
          <w:b/>
        </w:rPr>
      </w:pPr>
      <w:r w:rsidRPr="0007513F">
        <w:rPr>
          <w:rFonts w:ascii="Calibri" w:eastAsia="Calibri" w:hAnsi="Calibri" w:cs="Calibri"/>
          <w:b/>
        </w:rPr>
        <w:t>ΣΤΟΙΧΕΙΑ ΕΘΕΛΟΝΤΗ</w:t>
      </w:r>
    </w:p>
    <w:p w:rsidR="005F6D69" w:rsidRPr="0007513F" w:rsidRDefault="005F6D69" w:rsidP="005F6D69">
      <w:pPr>
        <w:jc w:val="center"/>
        <w:rPr>
          <w:rFonts w:ascii="Calibri" w:eastAsia="Calibri" w:hAnsi="Calibri" w:cs="Calibri"/>
          <w:b/>
        </w:rPr>
      </w:pPr>
    </w:p>
    <w:tbl>
      <w:tblPr>
        <w:tblW w:w="9640" w:type="dxa"/>
        <w:tblInd w:w="-318" w:type="dxa"/>
        <w:tblLook w:val="04A0"/>
      </w:tblPr>
      <w:tblGrid>
        <w:gridCol w:w="3261"/>
        <w:gridCol w:w="6379"/>
      </w:tblGrid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  <w:lang w:eastAsia="el-GR"/>
              </w:rPr>
              <w:t>ΟΝΟΜΑΤΕΠΩΝΥΜΟ:</w:t>
            </w:r>
          </w:p>
        </w:tc>
        <w:tc>
          <w:tcPr>
            <w:tcW w:w="6379" w:type="dxa"/>
            <w:tcBorders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Δ/ΝΣΗ: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  <w:lang w:val="en-US" w:eastAsia="el-GR"/>
              </w:rPr>
              <w:t>e-mail: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 xml:space="preserve">ΤΗΛ.: 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ΙΔΙΟΤΗΤΑ: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ΗΛΙΚΙΑ: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  <w:vAlign w:val="bottom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spacing w:after="0"/>
              <w:ind w:left="272" w:hanging="272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ΕΠΑΓΓΕΛΜΑ: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rPr>
          <w:trHeight w:val="810"/>
        </w:trPr>
        <w:tc>
          <w:tcPr>
            <w:tcW w:w="3261" w:type="dxa"/>
            <w:vMerge w:val="restart"/>
            <w:vAlign w:val="center"/>
          </w:tcPr>
          <w:p w:rsidR="005F6D69" w:rsidRPr="006258A4" w:rsidRDefault="005F6D69" w:rsidP="00627B17">
            <w:pPr>
              <w:pStyle w:val="a8"/>
              <w:numPr>
                <w:ilvl w:val="0"/>
                <w:numId w:val="16"/>
              </w:numPr>
              <w:ind w:left="273" w:hanging="273"/>
              <w:rPr>
                <w:rFonts w:cs="Calibri"/>
                <w:sz w:val="24"/>
                <w:szCs w:val="24"/>
              </w:rPr>
            </w:pPr>
            <w:r w:rsidRPr="006258A4">
              <w:rPr>
                <w:rFonts w:cs="Calibri"/>
                <w:sz w:val="24"/>
                <w:szCs w:val="24"/>
              </w:rPr>
              <w:t>ΔΙΑΘΕΣΙΜΟΣ ΧΡΟΝΟΣ:</w:t>
            </w:r>
            <w:r>
              <w:rPr>
                <w:rFonts w:cs="Calibri"/>
                <w:sz w:val="24"/>
                <w:szCs w:val="24"/>
              </w:rPr>
              <w:br/>
            </w:r>
            <w:r w:rsidRPr="006258A4">
              <w:rPr>
                <w:rFonts w:cs="Calibri"/>
                <w:sz w:val="24"/>
                <w:szCs w:val="24"/>
              </w:rPr>
              <w:t>ΩΡΕΣ</w:t>
            </w:r>
          </w:p>
          <w:p w:rsidR="005F6D69" w:rsidRPr="00B35E0E" w:rsidRDefault="005F6D69" w:rsidP="00627B17">
            <w:pPr>
              <w:pStyle w:val="a8"/>
              <w:ind w:left="273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ΗΜΕΡΕΣ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rPr>
          <w:trHeight w:val="810"/>
        </w:trPr>
        <w:tc>
          <w:tcPr>
            <w:tcW w:w="3261" w:type="dxa"/>
            <w:vMerge/>
            <w:vAlign w:val="center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ind w:left="273" w:hanging="273"/>
              <w:rPr>
                <w:rFonts w:cs="Calibri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</w:tcPr>
          <w:p w:rsidR="005F6D69" w:rsidRPr="00B35E0E" w:rsidRDefault="005F6D69" w:rsidP="00627B17">
            <w:pPr>
              <w:pStyle w:val="a8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5F6D69" w:rsidRPr="00B35E0E" w:rsidTr="00627B17">
        <w:tc>
          <w:tcPr>
            <w:tcW w:w="3261" w:type="dxa"/>
          </w:tcPr>
          <w:p w:rsidR="005F6D69" w:rsidRPr="00B35E0E" w:rsidRDefault="005F6D69" w:rsidP="00627B17">
            <w:pPr>
              <w:pStyle w:val="a8"/>
              <w:numPr>
                <w:ilvl w:val="0"/>
                <w:numId w:val="16"/>
              </w:numPr>
              <w:ind w:left="273" w:hanging="273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ΤΟΜΕΑΣ ΕΝΔΙΑΦΕΡΟΝΤΟΣ: (</w:t>
            </w:r>
            <w:r>
              <w:rPr>
                <w:rFonts w:cs="Calibri"/>
                <w:sz w:val="24"/>
                <w:szCs w:val="24"/>
              </w:rPr>
              <w:t>Επιλέξτε</w:t>
            </w:r>
            <w:r w:rsidRPr="00B35E0E">
              <w:rPr>
                <w:rFonts w:cs="Calibri"/>
                <w:sz w:val="24"/>
                <w:szCs w:val="24"/>
              </w:rPr>
              <w:t xml:space="preserve"> τις δράσεις που </w:t>
            </w:r>
            <w:r>
              <w:rPr>
                <w:rFonts w:cs="Calibri"/>
                <w:sz w:val="24"/>
                <w:szCs w:val="24"/>
              </w:rPr>
              <w:t>σας ενδιαφέρουν)</w:t>
            </w:r>
          </w:p>
        </w:tc>
        <w:tc>
          <w:tcPr>
            <w:tcW w:w="6379" w:type="dxa"/>
            <w:tcBorders>
              <w:top w:val="dotted" w:sz="4" w:space="0" w:color="auto"/>
            </w:tcBorders>
          </w:tcPr>
          <w:p w:rsidR="005F6D69" w:rsidRPr="00B35E0E" w:rsidRDefault="005F6D69" w:rsidP="00627B17">
            <w:pPr>
              <w:pStyle w:val="a8"/>
              <w:spacing w:before="200"/>
              <w:ind w:left="0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1.</w:t>
            </w:r>
            <w:r>
              <w:rPr>
                <w:rFonts w:cs="Calibri"/>
                <w:sz w:val="24"/>
                <w:szCs w:val="24"/>
              </w:rPr>
              <w:t xml:space="preserve"> Προγράμματα Εφαρμογής (Λαχανόκηποι σε Σχολεία &amp; Συλλογικά Συστήματα, Ανακύκλωση Πλαστικών-Μετατροπή τους σε Δευτερογενή Προϊόντα όπως θρανία, καρέκλες, κούνιες, τραμπάλες)</w:t>
            </w:r>
          </w:p>
          <w:p w:rsidR="005F6D69" w:rsidRPr="00B35E0E" w:rsidRDefault="005F6D69" w:rsidP="00627B17">
            <w:pPr>
              <w:pStyle w:val="a8"/>
              <w:spacing w:before="200"/>
              <w:ind w:left="0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2.</w:t>
            </w:r>
            <w:r>
              <w:rPr>
                <w:rFonts w:cs="Calibri"/>
                <w:sz w:val="24"/>
                <w:szCs w:val="24"/>
              </w:rPr>
              <w:t xml:space="preserve"> Προγράμματα ΑΠΕ σε Σχολεία, Νοσοκομεία, ΚΑΠΗ</w:t>
            </w:r>
          </w:p>
          <w:p w:rsidR="005F6D69" w:rsidRPr="00B35E0E" w:rsidRDefault="005F6D69" w:rsidP="00627B17">
            <w:pPr>
              <w:pStyle w:val="a8"/>
              <w:spacing w:before="200"/>
              <w:ind w:left="0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3.</w:t>
            </w:r>
            <w:r>
              <w:rPr>
                <w:rFonts w:cs="Calibri"/>
                <w:sz w:val="24"/>
                <w:szCs w:val="24"/>
              </w:rPr>
              <w:t xml:space="preserve"> Δράσεις Ακτιβισμού-Καταγγελίες και Αποκατάσταση Ζημιών</w:t>
            </w:r>
          </w:p>
          <w:p w:rsidR="005F6D69" w:rsidRPr="00B35E0E" w:rsidRDefault="005F6D69" w:rsidP="00627B17">
            <w:pPr>
              <w:pStyle w:val="a8"/>
              <w:spacing w:before="200"/>
              <w:ind w:left="0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4.</w:t>
            </w:r>
            <w:r>
              <w:rPr>
                <w:rFonts w:cs="Calibri"/>
                <w:sz w:val="24"/>
                <w:szCs w:val="24"/>
              </w:rPr>
              <w:t xml:space="preserve"> Συμμετοχή στον Διαδικτυακό Ραδιοφωνικό Σταθμό</w:t>
            </w:r>
          </w:p>
          <w:p w:rsidR="005F6D69" w:rsidRPr="00B35E0E" w:rsidRDefault="005F6D69" w:rsidP="00627B17">
            <w:pPr>
              <w:pStyle w:val="a8"/>
              <w:spacing w:before="200"/>
              <w:ind w:left="0"/>
              <w:rPr>
                <w:rFonts w:cs="Calibri"/>
                <w:sz w:val="24"/>
                <w:szCs w:val="24"/>
              </w:rPr>
            </w:pPr>
            <w:r w:rsidRPr="00B35E0E">
              <w:rPr>
                <w:rFonts w:cs="Calibri"/>
                <w:sz w:val="24"/>
                <w:szCs w:val="24"/>
              </w:rPr>
              <w:t>5.</w:t>
            </w:r>
            <w:r>
              <w:rPr>
                <w:rFonts w:cs="Calibri"/>
                <w:sz w:val="24"/>
                <w:szCs w:val="24"/>
              </w:rPr>
              <w:t xml:space="preserve"> Δυναμικές Παρεμβάσεις στην όποια… εξουσία</w:t>
            </w:r>
          </w:p>
        </w:tc>
      </w:tr>
    </w:tbl>
    <w:p w:rsidR="005F6D69" w:rsidRPr="0007513F" w:rsidRDefault="005F6D69" w:rsidP="005F6D69">
      <w:pPr>
        <w:rPr>
          <w:rFonts w:ascii="Calibri" w:eastAsia="Calibri" w:hAnsi="Calibri" w:cs="Calibri"/>
          <w:b/>
        </w:rPr>
      </w:pPr>
    </w:p>
    <w:p w:rsidR="001A14F6" w:rsidRPr="00CC0452" w:rsidRDefault="001A14F6" w:rsidP="001A14F6">
      <w:pPr>
        <w:spacing w:line="360" w:lineRule="auto"/>
        <w:jc w:val="both"/>
        <w:rPr>
          <w:rFonts w:eastAsia="Calibri"/>
        </w:rPr>
      </w:pPr>
    </w:p>
    <w:sectPr w:rsidR="001A14F6" w:rsidRPr="00CC0452" w:rsidSect="00E70470">
      <w:headerReference w:type="default" r:id="rId8"/>
      <w:footerReference w:type="default" r:id="rId9"/>
      <w:pgSz w:w="11900" w:h="16840"/>
      <w:pgMar w:top="92" w:right="1680" w:bottom="280" w:left="1680" w:header="131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CD3" w:rsidRDefault="00547CD3" w:rsidP="005B1E61">
      <w:r>
        <w:separator/>
      </w:r>
    </w:p>
  </w:endnote>
  <w:endnote w:type="continuationSeparator" w:id="1">
    <w:p w:rsidR="00547CD3" w:rsidRDefault="00547CD3" w:rsidP="005B1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A1"/>
    <w:family w:val="swiss"/>
    <w:pitch w:val="variable"/>
    <w:sig w:usb0="00000001" w:usb1="4000207B" w:usb2="00000000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8F" w:rsidRDefault="00A84A8F">
    <w:pPr>
      <w:pStyle w:val="a4"/>
      <w:jc w:val="center"/>
    </w:pPr>
  </w:p>
  <w:p w:rsidR="00360B9F" w:rsidRDefault="00360B9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CD3" w:rsidRDefault="00547CD3" w:rsidP="005B1E61">
      <w:r>
        <w:separator/>
      </w:r>
    </w:p>
  </w:footnote>
  <w:footnote w:type="continuationSeparator" w:id="1">
    <w:p w:rsidR="00547CD3" w:rsidRDefault="00547CD3" w:rsidP="005B1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470" w:rsidRDefault="00E70470" w:rsidP="00E70470">
    <w:pPr>
      <w:jc w:val="center"/>
      <w:rPr>
        <w:sz w:val="28"/>
        <w:szCs w:val="28"/>
      </w:rPr>
    </w:pPr>
  </w:p>
  <w:p w:rsidR="00E70470" w:rsidRDefault="005F6D69" w:rsidP="00E70470">
    <w:pPr>
      <w:rPr>
        <w:lang w:val="en-GB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-762000</wp:posOffset>
          </wp:positionH>
          <wp:positionV relativeFrom="paragraph">
            <wp:posOffset>104775</wp:posOffset>
          </wp:positionV>
          <wp:extent cx="927100" cy="893445"/>
          <wp:effectExtent l="19050" t="0" r="6350" b="0"/>
          <wp:wrapSquare wrapText="bothSides"/>
          <wp:docPr id="1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893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70470" w:rsidRPr="0095031D" w:rsidRDefault="005F6D69" w:rsidP="00E70470">
    <w:pPr>
      <w:pStyle w:val="a8"/>
      <w:numPr>
        <w:ilvl w:val="0"/>
        <w:numId w:val="9"/>
      </w:numPr>
      <w:spacing w:line="240" w:lineRule="atLeast"/>
      <w:ind w:left="284" w:right="284" w:firstLine="0"/>
      <w:jc w:val="center"/>
      <w:outlineLvl w:val="6"/>
      <w:rPr>
        <w:color w:val="008000"/>
        <w:sz w:val="28"/>
        <w:szCs w:val="28"/>
      </w:rPr>
    </w:pPr>
    <w:r>
      <w:rPr>
        <w:noProof/>
        <w:lang w:eastAsia="el-G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5410200</wp:posOffset>
          </wp:positionH>
          <wp:positionV relativeFrom="margin">
            <wp:posOffset>-1798320</wp:posOffset>
          </wp:positionV>
          <wp:extent cx="704850" cy="1171575"/>
          <wp:effectExtent l="19050" t="0" r="0" b="0"/>
          <wp:wrapSquare wrapText="bothSides"/>
          <wp:docPr id="2" name="Picture 29" descr="\\192.168.1.10\Gramatia\ΦΩΤΟΓΡΑΦΙΕΣ\LOGO ISO 2018\logo έγχρωμ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\\192.168.1.10\Gramatia\ΦΩΤΟΓΡΑΦΙΕΣ\LOGO ISO 2018\logo έγχρωμο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70470" w:rsidRPr="0095031D">
      <w:rPr>
        <w:rFonts w:ascii="Times New Roman" w:hAnsi="Times New Roman"/>
        <w:b/>
        <w:bCs/>
        <w:color w:val="008000"/>
        <w:sz w:val="40"/>
        <w:szCs w:val="40"/>
      </w:rPr>
      <w:t>Π</w:t>
    </w:r>
    <w:r w:rsidR="00E70470" w:rsidRPr="0095031D">
      <w:rPr>
        <w:rFonts w:ascii="Times New Roman" w:hAnsi="Times New Roman"/>
        <w:bCs/>
        <w:color w:val="008000"/>
        <w:sz w:val="28"/>
        <w:szCs w:val="28"/>
      </w:rPr>
      <w:t>Α</w:t>
    </w:r>
    <w:r w:rsidR="00E70470" w:rsidRPr="0095031D">
      <w:rPr>
        <w:rFonts w:ascii="Times New Roman" w:hAnsi="Times New Roman"/>
        <w:color w:val="008000"/>
        <w:sz w:val="28"/>
        <w:szCs w:val="28"/>
      </w:rPr>
      <w:t xml:space="preserve">ΝΕΛΛΗΝΙΟ </w:t>
    </w:r>
    <w:r w:rsidR="00E70470" w:rsidRPr="0095031D">
      <w:rPr>
        <w:rFonts w:ascii="Times New Roman" w:hAnsi="Times New Roman"/>
        <w:b/>
        <w:bCs/>
        <w:color w:val="008000"/>
        <w:sz w:val="40"/>
        <w:szCs w:val="40"/>
      </w:rPr>
      <w:t>Κ</w:t>
    </w:r>
    <w:r w:rsidR="00E70470" w:rsidRPr="0095031D">
      <w:rPr>
        <w:rFonts w:ascii="Times New Roman" w:hAnsi="Times New Roman"/>
        <w:color w:val="008000"/>
        <w:sz w:val="28"/>
        <w:szCs w:val="28"/>
      </w:rPr>
      <w:t xml:space="preserve">ΕΝΤΡΟ </w:t>
    </w:r>
    <w:r w:rsidR="00E70470" w:rsidRPr="0095031D">
      <w:rPr>
        <w:rFonts w:ascii="Times New Roman" w:hAnsi="Times New Roman"/>
        <w:b/>
        <w:bCs/>
        <w:color w:val="008000"/>
        <w:sz w:val="40"/>
        <w:szCs w:val="40"/>
      </w:rPr>
      <w:t>Ο</w:t>
    </w:r>
    <w:r w:rsidR="00E70470" w:rsidRPr="0095031D">
      <w:rPr>
        <w:rFonts w:ascii="Times New Roman" w:hAnsi="Times New Roman"/>
        <w:color w:val="008000"/>
        <w:sz w:val="28"/>
        <w:szCs w:val="28"/>
      </w:rPr>
      <w:t xml:space="preserve">ΙΚΟΛΟΓΙΚΩΝ </w:t>
    </w:r>
    <w:r w:rsidR="00E70470" w:rsidRPr="0095031D">
      <w:rPr>
        <w:rFonts w:ascii="Times New Roman" w:hAnsi="Times New Roman"/>
        <w:b/>
        <w:bCs/>
        <w:color w:val="008000"/>
        <w:sz w:val="40"/>
        <w:szCs w:val="40"/>
      </w:rPr>
      <w:t>Ε</w:t>
    </w:r>
    <w:r w:rsidR="00E70470" w:rsidRPr="0095031D">
      <w:rPr>
        <w:rFonts w:ascii="Times New Roman" w:hAnsi="Times New Roman"/>
        <w:color w:val="008000"/>
        <w:sz w:val="28"/>
        <w:szCs w:val="28"/>
      </w:rPr>
      <w:t>ΡΕΥΝΩΝ</w:t>
    </w:r>
  </w:p>
  <w:p w:rsidR="00E70470" w:rsidRPr="0095031D" w:rsidRDefault="00E70470" w:rsidP="00A85AAC">
    <w:pPr>
      <w:pStyle w:val="a8"/>
      <w:numPr>
        <w:ilvl w:val="0"/>
        <w:numId w:val="9"/>
      </w:numPr>
      <w:spacing w:line="240" w:lineRule="atLeast"/>
      <w:ind w:left="426" w:right="460" w:firstLine="0"/>
      <w:jc w:val="center"/>
      <w:outlineLvl w:val="6"/>
      <w:rPr>
        <w:color w:val="008000"/>
        <w:sz w:val="28"/>
        <w:szCs w:val="28"/>
      </w:rPr>
    </w:pPr>
    <w:r w:rsidRPr="0095031D">
      <w:rPr>
        <w:rFonts w:ascii="Times New Roman" w:hAnsi="Times New Roman"/>
        <w:b/>
        <w:color w:val="008000"/>
        <w:sz w:val="40"/>
        <w:szCs w:val="40"/>
      </w:rPr>
      <w:t>Κ</w:t>
    </w:r>
    <w:r w:rsidRPr="0095031D">
      <w:rPr>
        <w:rFonts w:ascii="Times New Roman" w:hAnsi="Times New Roman"/>
        <w:color w:val="008000"/>
        <w:sz w:val="28"/>
        <w:szCs w:val="28"/>
      </w:rPr>
      <w:t>ΕΚ</w:t>
    </w:r>
    <w:r w:rsidRPr="0095031D">
      <w:rPr>
        <w:rFonts w:ascii="Times New Roman" w:hAnsi="Times New Roman"/>
        <w:b/>
        <w:color w:val="008000"/>
        <w:sz w:val="40"/>
        <w:szCs w:val="40"/>
      </w:rPr>
      <w:t>Π</w:t>
    </w:r>
    <w:r w:rsidRPr="0095031D">
      <w:rPr>
        <w:rFonts w:ascii="Times New Roman" w:hAnsi="Times New Roman"/>
        <w:color w:val="008000"/>
        <w:sz w:val="28"/>
        <w:szCs w:val="28"/>
      </w:rPr>
      <w:t>ΑΚΟΕ</w:t>
    </w:r>
    <w:r w:rsidRPr="0095031D">
      <w:rPr>
        <w:rFonts w:ascii="Wingdings" w:eastAsia="Wingdings" w:hAnsi="Wingdings" w:cs="Wingdings"/>
        <w:color w:val="008000"/>
        <w:spacing w:val="11"/>
        <w:sz w:val="28"/>
        <w:szCs w:val="28"/>
      </w:rPr>
      <w:t></w:t>
    </w:r>
    <w:r w:rsidRPr="0095031D">
      <w:rPr>
        <w:rFonts w:ascii="Times New Roman" w:hAnsi="Times New Roman"/>
        <w:b/>
        <w:color w:val="008000"/>
        <w:sz w:val="40"/>
        <w:szCs w:val="40"/>
      </w:rPr>
      <w:t>Ο</w:t>
    </w:r>
    <w:r w:rsidRPr="0095031D">
      <w:rPr>
        <w:rFonts w:ascii="Times New Roman" w:hAnsi="Times New Roman"/>
        <w:color w:val="008000"/>
        <w:sz w:val="28"/>
        <w:szCs w:val="28"/>
      </w:rPr>
      <w:t>ΙΚΟΣΥΣΤΗΜΑ</w:t>
    </w:r>
    <w:r w:rsidRPr="0095031D">
      <w:rPr>
        <w:rFonts w:ascii="Times New Roman" w:hAnsi="Times New Roman"/>
        <w:b/>
        <w:color w:val="008000"/>
        <w:sz w:val="40"/>
        <w:szCs w:val="40"/>
      </w:rPr>
      <w:t>Ε</w:t>
    </w:r>
    <w:r w:rsidRPr="0095031D">
      <w:rPr>
        <w:rFonts w:ascii="Times New Roman" w:hAnsi="Times New Roman"/>
        <w:color w:val="008000"/>
        <w:sz w:val="28"/>
        <w:szCs w:val="28"/>
      </w:rPr>
      <w:t>ΛΛΑΣ</w:t>
    </w:r>
    <w:r w:rsidRPr="0095031D">
      <w:rPr>
        <w:rFonts w:ascii="Wingdings" w:eastAsia="Wingdings" w:hAnsi="Wingdings" w:cs="Wingdings"/>
        <w:color w:val="008000"/>
        <w:spacing w:val="11"/>
        <w:sz w:val="28"/>
        <w:szCs w:val="28"/>
      </w:rPr>
      <w:t></w:t>
    </w:r>
    <w:r w:rsidRPr="0095031D">
      <w:rPr>
        <w:rFonts w:ascii="Times New Roman" w:hAnsi="Times New Roman"/>
        <w:b/>
        <w:color w:val="008000"/>
        <w:sz w:val="40"/>
        <w:szCs w:val="40"/>
      </w:rPr>
      <w:t>O</w:t>
    </w:r>
    <w:r w:rsidRPr="0095031D">
      <w:rPr>
        <w:rFonts w:ascii="Times New Roman" w:hAnsi="Times New Roman"/>
        <w:color w:val="008000"/>
        <w:sz w:val="28"/>
        <w:szCs w:val="28"/>
      </w:rPr>
      <w:t>IKOEN</w:t>
    </w:r>
    <w:r w:rsidRPr="0095031D">
      <w:rPr>
        <w:rFonts w:ascii="Wingdings" w:eastAsia="Wingdings" w:hAnsi="Wingdings" w:cs="Wingdings"/>
        <w:color w:val="008000"/>
        <w:spacing w:val="11"/>
        <w:sz w:val="28"/>
        <w:szCs w:val="28"/>
      </w:rPr>
      <w:t></w:t>
    </w:r>
    <w:r w:rsidRPr="00E83521">
      <w:rPr>
        <w:rFonts w:ascii="Times New Roman" w:hAnsi="Times New Roman"/>
        <w:b/>
        <w:color w:val="008000"/>
        <w:sz w:val="40"/>
        <w:szCs w:val="40"/>
      </w:rPr>
      <w:t>Ο</w:t>
    </w:r>
    <w:r w:rsidRPr="00E83521">
      <w:rPr>
        <w:rFonts w:ascii="Times New Roman" w:hAnsi="Times New Roman"/>
        <w:color w:val="008000"/>
        <w:sz w:val="28"/>
        <w:szCs w:val="28"/>
      </w:rPr>
      <w:t>ΙΚΟ</w:t>
    </w:r>
    <w:r w:rsidRPr="00E83521">
      <w:rPr>
        <w:rFonts w:ascii="Times New Roman" w:hAnsi="Times New Roman"/>
        <w:b/>
        <w:color w:val="008000"/>
        <w:sz w:val="28"/>
        <w:szCs w:val="28"/>
      </w:rPr>
      <w:t>-</w:t>
    </w:r>
    <w:r w:rsidRPr="00E83521">
      <w:rPr>
        <w:rFonts w:ascii="Times New Roman" w:hAnsi="Times New Roman"/>
        <w:b/>
        <w:color w:val="008000"/>
        <w:sz w:val="40"/>
        <w:szCs w:val="40"/>
      </w:rPr>
      <w:t>Γ</w:t>
    </w:r>
    <w:r w:rsidRPr="00E83521">
      <w:rPr>
        <w:rFonts w:ascii="Times New Roman" w:hAnsi="Times New Roman"/>
        <w:color w:val="008000"/>
        <w:sz w:val="28"/>
        <w:szCs w:val="28"/>
      </w:rPr>
      <w:t>Η</w:t>
    </w:r>
  </w:p>
  <w:p w:rsidR="00E70470" w:rsidRPr="00E5222B" w:rsidRDefault="00E70470" w:rsidP="00EC28D1">
    <w:pPr>
      <w:spacing w:line="240" w:lineRule="atLeast"/>
      <w:ind w:right="35"/>
      <w:jc w:val="center"/>
      <w:outlineLvl w:val="6"/>
      <w:rPr>
        <w:sz w:val="22"/>
        <w:szCs w:val="22"/>
      </w:rPr>
    </w:pPr>
    <w:r w:rsidRPr="008B4ABC">
      <w:rPr>
        <w:sz w:val="22"/>
        <w:szCs w:val="22"/>
      </w:rPr>
      <w:t xml:space="preserve">Νικολάου Φλώρου 8, 115 24 Αθήνα, </w:t>
    </w:r>
    <w:r w:rsidRPr="008B4ABC">
      <w:rPr>
        <w:sz w:val="22"/>
        <w:szCs w:val="22"/>
        <w:lang w:val="en-GB"/>
      </w:rPr>
      <w:t>T</w:t>
    </w:r>
    <w:r w:rsidRPr="008B4ABC">
      <w:rPr>
        <w:sz w:val="22"/>
        <w:szCs w:val="22"/>
      </w:rPr>
      <w:t>ηλ</w:t>
    </w:r>
    <w:r w:rsidRPr="00E5222B">
      <w:rPr>
        <w:sz w:val="22"/>
        <w:szCs w:val="22"/>
      </w:rPr>
      <w:t xml:space="preserve">.: 210 8100805, 210 7230505, </w:t>
    </w:r>
    <w:r w:rsidRPr="008B4ABC">
      <w:rPr>
        <w:sz w:val="22"/>
        <w:szCs w:val="22"/>
        <w:lang w:val="en-GB"/>
      </w:rPr>
      <w:t>Fax</w:t>
    </w:r>
    <w:r w:rsidRPr="00E5222B">
      <w:rPr>
        <w:sz w:val="22"/>
        <w:szCs w:val="22"/>
      </w:rPr>
      <w:t>: 210 8101609</w:t>
    </w:r>
  </w:p>
  <w:p w:rsidR="00E70470" w:rsidRPr="008B4ABC" w:rsidRDefault="00E70470" w:rsidP="00EC28D1">
    <w:pPr>
      <w:spacing w:line="120" w:lineRule="atLeast"/>
      <w:ind w:left="-142" w:right="35"/>
      <w:jc w:val="center"/>
      <w:outlineLvl w:val="6"/>
      <w:rPr>
        <w:sz w:val="22"/>
        <w:szCs w:val="22"/>
        <w:lang w:val="en-US"/>
      </w:rPr>
    </w:pPr>
    <w:r w:rsidRPr="008B4ABC">
      <w:rPr>
        <w:sz w:val="22"/>
        <w:szCs w:val="22"/>
        <w:lang w:val="en-GB"/>
      </w:rPr>
      <w:t>e</w:t>
    </w:r>
    <w:r w:rsidRPr="008B4ABC">
      <w:rPr>
        <w:sz w:val="22"/>
        <w:szCs w:val="22"/>
        <w:lang w:val="en-US"/>
      </w:rPr>
      <w:t>-</w:t>
    </w:r>
    <w:r w:rsidRPr="008B4ABC">
      <w:rPr>
        <w:sz w:val="22"/>
        <w:szCs w:val="22"/>
        <w:lang w:val="en-GB"/>
      </w:rPr>
      <w:t>mail</w:t>
    </w:r>
    <w:r w:rsidRPr="008B4ABC">
      <w:rPr>
        <w:sz w:val="22"/>
        <w:szCs w:val="22"/>
        <w:lang w:val="en-US"/>
      </w:rPr>
      <w:t xml:space="preserve">: </w:t>
    </w:r>
    <w:hyperlink r:id="rId3" w:history="1">
      <w:r w:rsidRPr="008B4ABC">
        <w:rPr>
          <w:color w:val="0000FF"/>
          <w:sz w:val="22"/>
          <w:szCs w:val="22"/>
          <w:u w:val="single"/>
          <w:lang w:val="en-GB"/>
        </w:rPr>
        <w:t>pakoe</w:t>
      </w:r>
      <w:r w:rsidRPr="008B4ABC">
        <w:rPr>
          <w:color w:val="0000FF"/>
          <w:sz w:val="22"/>
          <w:szCs w:val="22"/>
          <w:u w:val="single"/>
          <w:lang w:val="en-US"/>
        </w:rPr>
        <w:t>@pakoe.</w:t>
      </w:r>
      <w:r w:rsidRPr="008B4ABC">
        <w:rPr>
          <w:color w:val="0000FF"/>
          <w:sz w:val="22"/>
          <w:szCs w:val="22"/>
          <w:u w:val="single"/>
          <w:lang w:val="en-GB"/>
        </w:rPr>
        <w:t>gr</w:t>
      </w:r>
    </w:hyperlink>
    <w:r w:rsidRPr="008B4ABC">
      <w:rPr>
        <w:sz w:val="22"/>
        <w:szCs w:val="22"/>
        <w:lang w:val="en-US"/>
      </w:rPr>
      <w:t xml:space="preserve">,  </w:t>
    </w:r>
    <w:hyperlink r:id="rId4" w:history="1">
      <w:r w:rsidRPr="008B4ABC">
        <w:rPr>
          <w:color w:val="0000FF"/>
          <w:sz w:val="22"/>
          <w:szCs w:val="22"/>
          <w:u w:val="single"/>
          <w:lang w:val="en-US"/>
        </w:rPr>
        <w:t>www.pakoe.gr</w:t>
      </w:r>
    </w:hyperlink>
  </w:p>
  <w:p w:rsidR="00DA1DC0" w:rsidRPr="00CC0452" w:rsidRDefault="00E70470" w:rsidP="00EC28D1">
    <w:pPr>
      <w:pStyle w:val="7"/>
      <w:spacing w:before="0" w:after="0"/>
      <w:ind w:left="-709"/>
      <w:jc w:val="center"/>
      <w:rPr>
        <w:sz w:val="22"/>
        <w:szCs w:val="22"/>
        <w:lang w:val="en-US"/>
      </w:rPr>
    </w:pPr>
    <w:bookmarkStart w:id="0" w:name="_GoBack"/>
    <w:bookmarkEnd w:id="0"/>
    <w:r w:rsidRPr="008B4ABC">
      <w:rPr>
        <w:sz w:val="22"/>
        <w:szCs w:val="22"/>
        <w:lang w:val="en-GB"/>
      </w:rPr>
      <w:t>Members of:  United Nations Environment PROGRAM - ECOROPA - IUCN – IFOAM</w:t>
    </w:r>
  </w:p>
  <w:p w:rsidR="00644FA8" w:rsidRDefault="00644FA8" w:rsidP="00644FA8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0D7F"/>
    <w:multiLevelType w:val="hybridMultilevel"/>
    <w:tmpl w:val="FF2CF82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B10B9"/>
    <w:multiLevelType w:val="hybridMultilevel"/>
    <w:tmpl w:val="742ADE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C21BE"/>
    <w:multiLevelType w:val="hybridMultilevel"/>
    <w:tmpl w:val="4CB2C11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A085C"/>
    <w:multiLevelType w:val="hybridMultilevel"/>
    <w:tmpl w:val="84FC39BA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</w:abstractNum>
  <w:abstractNum w:abstractNumId="4">
    <w:nsid w:val="09320373"/>
    <w:multiLevelType w:val="hybridMultilevel"/>
    <w:tmpl w:val="44909D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745FD"/>
    <w:multiLevelType w:val="hybridMultilevel"/>
    <w:tmpl w:val="57A4817E"/>
    <w:lvl w:ilvl="0" w:tplc="2084DA4C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6E6056"/>
    <w:multiLevelType w:val="hybridMultilevel"/>
    <w:tmpl w:val="196CC33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D65D20"/>
    <w:multiLevelType w:val="hybridMultilevel"/>
    <w:tmpl w:val="9A1E1130"/>
    <w:lvl w:ilvl="0" w:tplc="E41CA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F4E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4EF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8E11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569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300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5C4F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0483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F0B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6733822"/>
    <w:multiLevelType w:val="hybridMultilevel"/>
    <w:tmpl w:val="36EEA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97CA7"/>
    <w:multiLevelType w:val="hybridMultilevel"/>
    <w:tmpl w:val="D8AE2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44583"/>
    <w:multiLevelType w:val="hybridMultilevel"/>
    <w:tmpl w:val="114A8980"/>
    <w:lvl w:ilvl="0" w:tplc="040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BDE2E01"/>
    <w:multiLevelType w:val="hybridMultilevel"/>
    <w:tmpl w:val="373C6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638CD"/>
    <w:multiLevelType w:val="hybridMultilevel"/>
    <w:tmpl w:val="9AB8F78E"/>
    <w:lvl w:ilvl="0" w:tplc="AFD074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46E4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E6B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CC7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F42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482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D63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3A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1E3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77E7882"/>
    <w:multiLevelType w:val="hybridMultilevel"/>
    <w:tmpl w:val="D4E26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A5040B"/>
    <w:multiLevelType w:val="hybridMultilevel"/>
    <w:tmpl w:val="58F05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EE5AE6"/>
    <w:multiLevelType w:val="hybridMultilevel"/>
    <w:tmpl w:val="D50CD452"/>
    <w:lvl w:ilvl="0" w:tplc="F4142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921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267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236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D24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08B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42C4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E64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E80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12"/>
  </w:num>
  <w:num w:numId="5">
    <w:abstractNumId w:val="7"/>
  </w:num>
  <w:num w:numId="6">
    <w:abstractNumId w:val="15"/>
  </w:num>
  <w:num w:numId="7">
    <w:abstractNumId w:val="10"/>
  </w:num>
  <w:num w:numId="8">
    <w:abstractNumId w:val="0"/>
  </w:num>
  <w:num w:numId="9">
    <w:abstractNumId w:val="3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13"/>
  </w:num>
  <w:num w:numId="16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579E5"/>
    <w:rsid w:val="000152CF"/>
    <w:rsid w:val="00040B7F"/>
    <w:rsid w:val="00041A5C"/>
    <w:rsid w:val="00051233"/>
    <w:rsid w:val="00052F0C"/>
    <w:rsid w:val="00062234"/>
    <w:rsid w:val="00064518"/>
    <w:rsid w:val="000648D5"/>
    <w:rsid w:val="00070B86"/>
    <w:rsid w:val="00073A48"/>
    <w:rsid w:val="0007513F"/>
    <w:rsid w:val="00085CFD"/>
    <w:rsid w:val="00085F05"/>
    <w:rsid w:val="0008718B"/>
    <w:rsid w:val="00093DB8"/>
    <w:rsid w:val="00096795"/>
    <w:rsid w:val="000A34F4"/>
    <w:rsid w:val="000B6E35"/>
    <w:rsid w:val="000C007B"/>
    <w:rsid w:val="000C4E57"/>
    <w:rsid w:val="000D74C7"/>
    <w:rsid w:val="000E7AB1"/>
    <w:rsid w:val="000E7D51"/>
    <w:rsid w:val="00110A67"/>
    <w:rsid w:val="00110D99"/>
    <w:rsid w:val="00111611"/>
    <w:rsid w:val="001156F7"/>
    <w:rsid w:val="00115B8C"/>
    <w:rsid w:val="00117D31"/>
    <w:rsid w:val="00131A1A"/>
    <w:rsid w:val="00132FB0"/>
    <w:rsid w:val="00145E9A"/>
    <w:rsid w:val="0015496A"/>
    <w:rsid w:val="00156192"/>
    <w:rsid w:val="001630C4"/>
    <w:rsid w:val="001718B0"/>
    <w:rsid w:val="001765C2"/>
    <w:rsid w:val="0018169C"/>
    <w:rsid w:val="00183224"/>
    <w:rsid w:val="001940E0"/>
    <w:rsid w:val="00195351"/>
    <w:rsid w:val="001A14F6"/>
    <w:rsid w:val="001A3AAB"/>
    <w:rsid w:val="001A419C"/>
    <w:rsid w:val="001A5340"/>
    <w:rsid w:val="001B0F73"/>
    <w:rsid w:val="001B2A38"/>
    <w:rsid w:val="001B5583"/>
    <w:rsid w:val="001B6F10"/>
    <w:rsid w:val="001C0D10"/>
    <w:rsid w:val="001C28E8"/>
    <w:rsid w:val="001C43CF"/>
    <w:rsid w:val="001C5DCE"/>
    <w:rsid w:val="001D0F0C"/>
    <w:rsid w:val="001D2BF1"/>
    <w:rsid w:val="001E1FE6"/>
    <w:rsid w:val="001F191A"/>
    <w:rsid w:val="001F31DD"/>
    <w:rsid w:val="001F746E"/>
    <w:rsid w:val="001F7D95"/>
    <w:rsid w:val="0020593A"/>
    <w:rsid w:val="00210F49"/>
    <w:rsid w:val="00222418"/>
    <w:rsid w:val="0024180F"/>
    <w:rsid w:val="00242256"/>
    <w:rsid w:val="002457F9"/>
    <w:rsid w:val="00264AC4"/>
    <w:rsid w:val="0027659C"/>
    <w:rsid w:val="002769C4"/>
    <w:rsid w:val="0028530C"/>
    <w:rsid w:val="002858C0"/>
    <w:rsid w:val="00285FD7"/>
    <w:rsid w:val="00290A7E"/>
    <w:rsid w:val="00290E7D"/>
    <w:rsid w:val="0029710E"/>
    <w:rsid w:val="0029766B"/>
    <w:rsid w:val="002A2020"/>
    <w:rsid w:val="002A3EDC"/>
    <w:rsid w:val="002B1F2A"/>
    <w:rsid w:val="002C779A"/>
    <w:rsid w:val="002C7A98"/>
    <w:rsid w:val="002D399A"/>
    <w:rsid w:val="002E068D"/>
    <w:rsid w:val="002E1877"/>
    <w:rsid w:val="002F0279"/>
    <w:rsid w:val="002F334B"/>
    <w:rsid w:val="002F5551"/>
    <w:rsid w:val="002F67F5"/>
    <w:rsid w:val="00300039"/>
    <w:rsid w:val="0030146D"/>
    <w:rsid w:val="00313EEE"/>
    <w:rsid w:val="00314D7B"/>
    <w:rsid w:val="00320A5F"/>
    <w:rsid w:val="00327B13"/>
    <w:rsid w:val="003318CD"/>
    <w:rsid w:val="00340D6E"/>
    <w:rsid w:val="0034148F"/>
    <w:rsid w:val="00352499"/>
    <w:rsid w:val="003561A2"/>
    <w:rsid w:val="00360B9F"/>
    <w:rsid w:val="00371A9E"/>
    <w:rsid w:val="00373A74"/>
    <w:rsid w:val="0038065D"/>
    <w:rsid w:val="00380708"/>
    <w:rsid w:val="003808BB"/>
    <w:rsid w:val="003A2985"/>
    <w:rsid w:val="003A6A18"/>
    <w:rsid w:val="003D0A07"/>
    <w:rsid w:val="003D1209"/>
    <w:rsid w:val="003D7384"/>
    <w:rsid w:val="003D74FA"/>
    <w:rsid w:val="003F07F2"/>
    <w:rsid w:val="003F1B25"/>
    <w:rsid w:val="003F7E2C"/>
    <w:rsid w:val="0040126D"/>
    <w:rsid w:val="0040316E"/>
    <w:rsid w:val="00404723"/>
    <w:rsid w:val="00413CF1"/>
    <w:rsid w:val="0042050C"/>
    <w:rsid w:val="00420951"/>
    <w:rsid w:val="00424A5B"/>
    <w:rsid w:val="0043417A"/>
    <w:rsid w:val="00447CB4"/>
    <w:rsid w:val="004544F0"/>
    <w:rsid w:val="00457AF1"/>
    <w:rsid w:val="0046044D"/>
    <w:rsid w:val="0046512F"/>
    <w:rsid w:val="004670DB"/>
    <w:rsid w:val="00472EF9"/>
    <w:rsid w:val="00473FE6"/>
    <w:rsid w:val="00485DB0"/>
    <w:rsid w:val="0049448F"/>
    <w:rsid w:val="004A01AA"/>
    <w:rsid w:val="004A380C"/>
    <w:rsid w:val="004B10C1"/>
    <w:rsid w:val="004B5ABC"/>
    <w:rsid w:val="004C6333"/>
    <w:rsid w:val="004D0C87"/>
    <w:rsid w:val="004D35ED"/>
    <w:rsid w:val="004D4B3F"/>
    <w:rsid w:val="004E5F85"/>
    <w:rsid w:val="0050257B"/>
    <w:rsid w:val="00504537"/>
    <w:rsid w:val="005107DE"/>
    <w:rsid w:val="005162EA"/>
    <w:rsid w:val="005212D8"/>
    <w:rsid w:val="0052231F"/>
    <w:rsid w:val="00531D58"/>
    <w:rsid w:val="0054282D"/>
    <w:rsid w:val="00547CD3"/>
    <w:rsid w:val="0055370D"/>
    <w:rsid w:val="0056143C"/>
    <w:rsid w:val="00566B8D"/>
    <w:rsid w:val="005676F0"/>
    <w:rsid w:val="0057451A"/>
    <w:rsid w:val="00575814"/>
    <w:rsid w:val="00585550"/>
    <w:rsid w:val="0059474A"/>
    <w:rsid w:val="005A652D"/>
    <w:rsid w:val="005B1B84"/>
    <w:rsid w:val="005B1E61"/>
    <w:rsid w:val="005B7281"/>
    <w:rsid w:val="005C0BC1"/>
    <w:rsid w:val="005E3B75"/>
    <w:rsid w:val="005F211B"/>
    <w:rsid w:val="005F2AC8"/>
    <w:rsid w:val="005F4B5F"/>
    <w:rsid w:val="005F6D69"/>
    <w:rsid w:val="00602226"/>
    <w:rsid w:val="00602531"/>
    <w:rsid w:val="006244FA"/>
    <w:rsid w:val="00627748"/>
    <w:rsid w:val="00644FA8"/>
    <w:rsid w:val="00646C75"/>
    <w:rsid w:val="006517F9"/>
    <w:rsid w:val="006553B6"/>
    <w:rsid w:val="00661529"/>
    <w:rsid w:val="00663617"/>
    <w:rsid w:val="00693265"/>
    <w:rsid w:val="006A0427"/>
    <w:rsid w:val="006A48ED"/>
    <w:rsid w:val="006B35ED"/>
    <w:rsid w:val="006B4D1F"/>
    <w:rsid w:val="006C2F21"/>
    <w:rsid w:val="006C504D"/>
    <w:rsid w:val="006D08A3"/>
    <w:rsid w:val="006D28B9"/>
    <w:rsid w:val="006D2BE7"/>
    <w:rsid w:val="006E63A8"/>
    <w:rsid w:val="006E6CF6"/>
    <w:rsid w:val="006F3961"/>
    <w:rsid w:val="006F729B"/>
    <w:rsid w:val="006F77C0"/>
    <w:rsid w:val="00710427"/>
    <w:rsid w:val="00713DA9"/>
    <w:rsid w:val="00722D45"/>
    <w:rsid w:val="00726938"/>
    <w:rsid w:val="007300C8"/>
    <w:rsid w:val="00747BB8"/>
    <w:rsid w:val="00756131"/>
    <w:rsid w:val="007601D4"/>
    <w:rsid w:val="007614CC"/>
    <w:rsid w:val="00780AE3"/>
    <w:rsid w:val="00783BD1"/>
    <w:rsid w:val="00792DFC"/>
    <w:rsid w:val="00796F33"/>
    <w:rsid w:val="007B6E9C"/>
    <w:rsid w:val="007C0F1F"/>
    <w:rsid w:val="007D4C74"/>
    <w:rsid w:val="008003B3"/>
    <w:rsid w:val="00800AE8"/>
    <w:rsid w:val="00805C8D"/>
    <w:rsid w:val="00805EA7"/>
    <w:rsid w:val="008155F7"/>
    <w:rsid w:val="00827B4B"/>
    <w:rsid w:val="00834491"/>
    <w:rsid w:val="0084130F"/>
    <w:rsid w:val="0084329B"/>
    <w:rsid w:val="00851444"/>
    <w:rsid w:val="00861C50"/>
    <w:rsid w:val="00862F33"/>
    <w:rsid w:val="008643FF"/>
    <w:rsid w:val="00873325"/>
    <w:rsid w:val="00881DB6"/>
    <w:rsid w:val="00890E9A"/>
    <w:rsid w:val="00894A2B"/>
    <w:rsid w:val="00894F0A"/>
    <w:rsid w:val="008A7E06"/>
    <w:rsid w:val="008C54FC"/>
    <w:rsid w:val="008D74FF"/>
    <w:rsid w:val="008E5696"/>
    <w:rsid w:val="008F0215"/>
    <w:rsid w:val="00905197"/>
    <w:rsid w:val="00917B5F"/>
    <w:rsid w:val="009223CF"/>
    <w:rsid w:val="0092532D"/>
    <w:rsid w:val="00926231"/>
    <w:rsid w:val="00943396"/>
    <w:rsid w:val="00947AE8"/>
    <w:rsid w:val="00960938"/>
    <w:rsid w:val="00966E60"/>
    <w:rsid w:val="009805F3"/>
    <w:rsid w:val="009A608E"/>
    <w:rsid w:val="009B048D"/>
    <w:rsid w:val="009B70A9"/>
    <w:rsid w:val="009C10F1"/>
    <w:rsid w:val="009C3962"/>
    <w:rsid w:val="009C3A96"/>
    <w:rsid w:val="009C4695"/>
    <w:rsid w:val="009C6E00"/>
    <w:rsid w:val="009E0936"/>
    <w:rsid w:val="009E1AF4"/>
    <w:rsid w:val="009E342A"/>
    <w:rsid w:val="009E6D4B"/>
    <w:rsid w:val="00A07C37"/>
    <w:rsid w:val="00A07D2D"/>
    <w:rsid w:val="00A25E8A"/>
    <w:rsid w:val="00A35F91"/>
    <w:rsid w:val="00A62080"/>
    <w:rsid w:val="00A65517"/>
    <w:rsid w:val="00A70744"/>
    <w:rsid w:val="00A84A8F"/>
    <w:rsid w:val="00A84C4A"/>
    <w:rsid w:val="00A85AAC"/>
    <w:rsid w:val="00A86300"/>
    <w:rsid w:val="00A909A7"/>
    <w:rsid w:val="00A91EA3"/>
    <w:rsid w:val="00A95F3C"/>
    <w:rsid w:val="00AA6369"/>
    <w:rsid w:val="00AB4968"/>
    <w:rsid w:val="00AB745E"/>
    <w:rsid w:val="00AC315F"/>
    <w:rsid w:val="00AD457C"/>
    <w:rsid w:val="00AD78DB"/>
    <w:rsid w:val="00AE1FED"/>
    <w:rsid w:val="00AF596B"/>
    <w:rsid w:val="00B07D21"/>
    <w:rsid w:val="00B114AD"/>
    <w:rsid w:val="00B16AA8"/>
    <w:rsid w:val="00B228DC"/>
    <w:rsid w:val="00B342A7"/>
    <w:rsid w:val="00B42AE3"/>
    <w:rsid w:val="00B43F44"/>
    <w:rsid w:val="00B5402B"/>
    <w:rsid w:val="00B55411"/>
    <w:rsid w:val="00B630B3"/>
    <w:rsid w:val="00B67B1F"/>
    <w:rsid w:val="00B732C3"/>
    <w:rsid w:val="00B9503C"/>
    <w:rsid w:val="00B95A86"/>
    <w:rsid w:val="00B96604"/>
    <w:rsid w:val="00BA6225"/>
    <w:rsid w:val="00BB7F24"/>
    <w:rsid w:val="00BB7FFC"/>
    <w:rsid w:val="00BC4A46"/>
    <w:rsid w:val="00BD627E"/>
    <w:rsid w:val="00BD6FD2"/>
    <w:rsid w:val="00BE22A2"/>
    <w:rsid w:val="00BF4CAE"/>
    <w:rsid w:val="00BF7901"/>
    <w:rsid w:val="00C0221B"/>
    <w:rsid w:val="00C16ECC"/>
    <w:rsid w:val="00C21BD5"/>
    <w:rsid w:val="00C22D9C"/>
    <w:rsid w:val="00C300D5"/>
    <w:rsid w:val="00C365C5"/>
    <w:rsid w:val="00C40864"/>
    <w:rsid w:val="00C43FF5"/>
    <w:rsid w:val="00C45A53"/>
    <w:rsid w:val="00C5522D"/>
    <w:rsid w:val="00C579E5"/>
    <w:rsid w:val="00C57C98"/>
    <w:rsid w:val="00C61C5D"/>
    <w:rsid w:val="00C71072"/>
    <w:rsid w:val="00C7719A"/>
    <w:rsid w:val="00C805DD"/>
    <w:rsid w:val="00C808CC"/>
    <w:rsid w:val="00C8297F"/>
    <w:rsid w:val="00C843B2"/>
    <w:rsid w:val="00C94309"/>
    <w:rsid w:val="00C94F02"/>
    <w:rsid w:val="00CA3D3C"/>
    <w:rsid w:val="00CA6A6B"/>
    <w:rsid w:val="00CC0452"/>
    <w:rsid w:val="00CC0C2B"/>
    <w:rsid w:val="00CC69A3"/>
    <w:rsid w:val="00CE1C1A"/>
    <w:rsid w:val="00CE3621"/>
    <w:rsid w:val="00CF1F44"/>
    <w:rsid w:val="00CF3F9A"/>
    <w:rsid w:val="00D04F50"/>
    <w:rsid w:val="00D143C7"/>
    <w:rsid w:val="00D2201A"/>
    <w:rsid w:val="00D27602"/>
    <w:rsid w:val="00D32A18"/>
    <w:rsid w:val="00D33C82"/>
    <w:rsid w:val="00D42E91"/>
    <w:rsid w:val="00D7117B"/>
    <w:rsid w:val="00D84666"/>
    <w:rsid w:val="00D939D7"/>
    <w:rsid w:val="00DA1092"/>
    <w:rsid w:val="00DA1DC0"/>
    <w:rsid w:val="00DA2771"/>
    <w:rsid w:val="00DB2930"/>
    <w:rsid w:val="00DD2947"/>
    <w:rsid w:val="00DD3FAA"/>
    <w:rsid w:val="00DE0478"/>
    <w:rsid w:val="00DE0932"/>
    <w:rsid w:val="00DE5265"/>
    <w:rsid w:val="00DE5790"/>
    <w:rsid w:val="00DE6E6E"/>
    <w:rsid w:val="00DF4D16"/>
    <w:rsid w:val="00DF7F94"/>
    <w:rsid w:val="00E006AF"/>
    <w:rsid w:val="00E0152A"/>
    <w:rsid w:val="00E0171F"/>
    <w:rsid w:val="00E053C6"/>
    <w:rsid w:val="00E1358A"/>
    <w:rsid w:val="00E475DC"/>
    <w:rsid w:val="00E5222B"/>
    <w:rsid w:val="00E53609"/>
    <w:rsid w:val="00E5441D"/>
    <w:rsid w:val="00E54890"/>
    <w:rsid w:val="00E56BC5"/>
    <w:rsid w:val="00E57836"/>
    <w:rsid w:val="00E70470"/>
    <w:rsid w:val="00E76953"/>
    <w:rsid w:val="00E8046A"/>
    <w:rsid w:val="00E82759"/>
    <w:rsid w:val="00EA1EDA"/>
    <w:rsid w:val="00EA2214"/>
    <w:rsid w:val="00EA3B52"/>
    <w:rsid w:val="00EA6FCD"/>
    <w:rsid w:val="00EC28D1"/>
    <w:rsid w:val="00EC3D6D"/>
    <w:rsid w:val="00EC6DDE"/>
    <w:rsid w:val="00ED44DB"/>
    <w:rsid w:val="00ED4CA6"/>
    <w:rsid w:val="00EE5E42"/>
    <w:rsid w:val="00EF57A0"/>
    <w:rsid w:val="00F03988"/>
    <w:rsid w:val="00F11374"/>
    <w:rsid w:val="00F22C7A"/>
    <w:rsid w:val="00F240B1"/>
    <w:rsid w:val="00F25701"/>
    <w:rsid w:val="00F342AA"/>
    <w:rsid w:val="00F41E3E"/>
    <w:rsid w:val="00F43B4B"/>
    <w:rsid w:val="00F463FB"/>
    <w:rsid w:val="00F533A1"/>
    <w:rsid w:val="00F5587B"/>
    <w:rsid w:val="00F60460"/>
    <w:rsid w:val="00F6267C"/>
    <w:rsid w:val="00F716FA"/>
    <w:rsid w:val="00F745C6"/>
    <w:rsid w:val="00F859D4"/>
    <w:rsid w:val="00F910F1"/>
    <w:rsid w:val="00F928B1"/>
    <w:rsid w:val="00FA1F46"/>
    <w:rsid w:val="00FB3994"/>
    <w:rsid w:val="00FB6D53"/>
    <w:rsid w:val="00FC3613"/>
    <w:rsid w:val="00FC776B"/>
    <w:rsid w:val="00FC7C93"/>
    <w:rsid w:val="00FD10CF"/>
    <w:rsid w:val="00FD1FF9"/>
    <w:rsid w:val="00FD53C7"/>
    <w:rsid w:val="00FE79E5"/>
    <w:rsid w:val="00FF7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2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1"/>
    <w:qFormat/>
    <w:rsid w:val="00CF3F9A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Char"/>
    <w:uiPriority w:val="1"/>
    <w:qFormat/>
    <w:rsid w:val="00CF3F9A"/>
    <w:pPr>
      <w:widowControl w:val="0"/>
      <w:autoSpaceDE w:val="0"/>
      <w:autoSpaceDN w:val="0"/>
      <w:adjustRightInd w:val="0"/>
      <w:spacing w:before="18"/>
      <w:ind w:left="343"/>
      <w:outlineLvl w:val="1"/>
    </w:pPr>
    <w:rPr>
      <w:rFonts w:ascii="Comic Sans MS" w:hAnsi="Comic Sans MS" w:cs="Comic Sans MS"/>
      <w:b/>
      <w:bCs/>
      <w:sz w:val="26"/>
      <w:szCs w:val="26"/>
      <w:lang w:val="en-US" w:eastAsia="en-US"/>
    </w:rPr>
  </w:style>
  <w:style w:type="paragraph" w:styleId="7">
    <w:name w:val="heading 7"/>
    <w:basedOn w:val="a"/>
    <w:next w:val="a"/>
    <w:link w:val="7Char"/>
    <w:qFormat/>
    <w:rsid w:val="005B1E6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1E61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rsid w:val="005B1E61"/>
  </w:style>
  <w:style w:type="paragraph" w:styleId="a4">
    <w:name w:val="footer"/>
    <w:basedOn w:val="a"/>
    <w:link w:val="Char0"/>
    <w:uiPriority w:val="99"/>
    <w:unhideWhenUsed/>
    <w:rsid w:val="005B1E61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5B1E61"/>
  </w:style>
  <w:style w:type="character" w:customStyle="1" w:styleId="7Char">
    <w:name w:val="Επικεφαλίδα 7 Char"/>
    <w:basedOn w:val="a0"/>
    <w:link w:val="7"/>
    <w:rsid w:val="005B1E61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uiPriority w:val="99"/>
    <w:rsid w:val="005B1E61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CF3F9A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Char">
    <w:name w:val="Επικεφαλίδα 2 Char"/>
    <w:basedOn w:val="a0"/>
    <w:link w:val="2"/>
    <w:uiPriority w:val="1"/>
    <w:rsid w:val="00CF3F9A"/>
    <w:rPr>
      <w:rFonts w:ascii="Comic Sans MS" w:eastAsia="Times New Roman" w:hAnsi="Comic Sans MS" w:cs="Comic Sans MS"/>
      <w:b/>
      <w:bCs/>
      <w:sz w:val="26"/>
      <w:szCs w:val="26"/>
    </w:rPr>
  </w:style>
  <w:style w:type="paragraph" w:styleId="Web">
    <w:name w:val="Normal (Web)"/>
    <w:basedOn w:val="a"/>
    <w:rsid w:val="00CF3F9A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CF3F9A"/>
    <w:rPr>
      <w:b/>
      <w:bCs/>
    </w:rPr>
  </w:style>
  <w:style w:type="character" w:styleId="a6">
    <w:name w:val="Emphasis"/>
    <w:uiPriority w:val="20"/>
    <w:qFormat/>
    <w:rsid w:val="00CF3F9A"/>
    <w:rPr>
      <w:i/>
      <w:iCs/>
    </w:rPr>
  </w:style>
  <w:style w:type="character" w:styleId="a7">
    <w:name w:val="page number"/>
    <w:basedOn w:val="a0"/>
    <w:rsid w:val="00CF3F9A"/>
  </w:style>
  <w:style w:type="character" w:styleId="-0">
    <w:name w:val="FollowedHyperlink"/>
    <w:rsid w:val="00CF3F9A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CF3F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Char1"/>
    <w:semiHidden/>
    <w:unhideWhenUsed/>
    <w:rsid w:val="00CF3F9A"/>
    <w:rPr>
      <w:rFonts w:ascii="Tahoma" w:eastAsia="Calibri" w:hAnsi="Tahoma" w:cs="Tahoma"/>
      <w:sz w:val="16"/>
      <w:szCs w:val="16"/>
      <w:lang w:eastAsia="en-US"/>
    </w:rPr>
  </w:style>
  <w:style w:type="character" w:customStyle="1" w:styleId="Char1">
    <w:name w:val="Κείμενο πλαισίου Char"/>
    <w:basedOn w:val="a0"/>
    <w:link w:val="a9"/>
    <w:semiHidden/>
    <w:rsid w:val="00CF3F9A"/>
    <w:rPr>
      <w:rFonts w:ascii="Tahoma" w:eastAsia="Calibri" w:hAnsi="Tahoma" w:cs="Tahoma"/>
      <w:sz w:val="16"/>
      <w:szCs w:val="16"/>
      <w:lang w:val="el-GR"/>
    </w:rPr>
  </w:style>
  <w:style w:type="table" w:styleId="aa">
    <w:name w:val="Table Grid"/>
    <w:basedOn w:val="a1"/>
    <w:rsid w:val="00CF3F9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Char2"/>
    <w:uiPriority w:val="1"/>
    <w:qFormat/>
    <w:rsid w:val="00CF3F9A"/>
    <w:pPr>
      <w:widowControl w:val="0"/>
      <w:autoSpaceDE w:val="0"/>
      <w:autoSpaceDN w:val="0"/>
      <w:adjustRightInd w:val="0"/>
      <w:spacing w:before="66"/>
      <w:ind w:left="123"/>
    </w:pPr>
    <w:rPr>
      <w:rFonts w:ascii="Comic Sans MS" w:hAnsi="Comic Sans MS" w:cs="Comic Sans MS"/>
      <w:sz w:val="26"/>
      <w:szCs w:val="26"/>
      <w:lang w:val="en-US" w:eastAsia="en-US"/>
    </w:rPr>
  </w:style>
  <w:style w:type="character" w:customStyle="1" w:styleId="Char2">
    <w:name w:val="Σώμα κειμένου Char"/>
    <w:basedOn w:val="a0"/>
    <w:link w:val="ab"/>
    <w:uiPriority w:val="99"/>
    <w:rsid w:val="00CF3F9A"/>
    <w:rPr>
      <w:rFonts w:ascii="Comic Sans MS" w:eastAsia="Times New Roman" w:hAnsi="Comic Sans MS" w:cs="Comic Sans MS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CF3F9A"/>
    <w:pPr>
      <w:widowControl w:val="0"/>
      <w:autoSpaceDE w:val="0"/>
      <w:autoSpaceDN w:val="0"/>
      <w:adjustRightInd w:val="0"/>
    </w:pPr>
    <w:rPr>
      <w:lang w:val="en-US" w:eastAsia="en-US"/>
    </w:rPr>
  </w:style>
  <w:style w:type="character" w:customStyle="1" w:styleId="ac">
    <w:name w:val="Σώμα κειμένου_"/>
    <w:basedOn w:val="a0"/>
    <w:link w:val="10"/>
    <w:rsid w:val="005F4B5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80">
    <w:name w:val="Σώμα κειμένου + 8 στ.;Διάστιχο 0 στ."/>
    <w:basedOn w:val="ac"/>
    <w:rsid w:val="005F4B5F"/>
    <w:rPr>
      <w:rFonts w:ascii="Times New Roman" w:eastAsia="Times New Roman" w:hAnsi="Times New Roman" w:cs="Times New Roman"/>
      <w:spacing w:val="10"/>
      <w:sz w:val="16"/>
      <w:szCs w:val="16"/>
      <w:shd w:val="clear" w:color="auto" w:fill="FFFFFF"/>
    </w:rPr>
  </w:style>
  <w:style w:type="paragraph" w:customStyle="1" w:styleId="10">
    <w:name w:val="Σώμα κειμένου1"/>
    <w:basedOn w:val="a"/>
    <w:link w:val="ac"/>
    <w:rsid w:val="005F4B5F"/>
    <w:pPr>
      <w:shd w:val="clear" w:color="auto" w:fill="FFFFFF"/>
      <w:spacing w:before="600" w:line="408" w:lineRule="exact"/>
    </w:pPr>
    <w:rPr>
      <w:sz w:val="23"/>
      <w:szCs w:val="23"/>
      <w:lang w:val="en-US" w:eastAsia="en-US"/>
    </w:rPr>
  </w:style>
  <w:style w:type="paragraph" w:styleId="3">
    <w:name w:val="Body Text Indent 3"/>
    <w:basedOn w:val="a"/>
    <w:link w:val="3Char"/>
    <w:rsid w:val="00805EA7"/>
    <w:pPr>
      <w:spacing w:after="120"/>
      <w:ind w:left="283"/>
    </w:pPr>
    <w:rPr>
      <w:sz w:val="16"/>
      <w:szCs w:val="16"/>
      <w:lang w:val="en-US"/>
    </w:rPr>
  </w:style>
  <w:style w:type="character" w:customStyle="1" w:styleId="3Char">
    <w:name w:val="Σώμα κείμενου με εσοχή 3 Char"/>
    <w:basedOn w:val="a0"/>
    <w:link w:val="3"/>
    <w:rsid w:val="00805EA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d">
    <w:name w:val="Intense Quote"/>
    <w:basedOn w:val="a"/>
    <w:next w:val="a"/>
    <w:link w:val="Char3"/>
    <w:uiPriority w:val="30"/>
    <w:qFormat/>
    <w:rsid w:val="00834491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customStyle="1" w:styleId="Char3">
    <w:name w:val="Έντονο εισαγωγικό Char"/>
    <w:basedOn w:val="a0"/>
    <w:link w:val="ad"/>
    <w:uiPriority w:val="30"/>
    <w:rsid w:val="00834491"/>
    <w:rPr>
      <w:rFonts w:ascii="Calibri" w:eastAsia="Calibri" w:hAnsi="Calibri" w:cs="Times New Roman"/>
      <w:b/>
      <w:bCs/>
      <w:i/>
      <w:iCs/>
      <w:color w:val="4F81BD"/>
      <w:lang w:val="el-GR"/>
    </w:rPr>
  </w:style>
  <w:style w:type="paragraph" w:styleId="ae">
    <w:name w:val="No Spacing"/>
    <w:uiPriority w:val="1"/>
    <w:qFormat/>
    <w:rsid w:val="00834491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C2F21"/>
  </w:style>
  <w:style w:type="paragraph" w:styleId="af">
    <w:name w:val="endnote text"/>
    <w:basedOn w:val="a"/>
    <w:link w:val="Char4"/>
    <w:uiPriority w:val="99"/>
    <w:semiHidden/>
    <w:unhideWhenUsed/>
    <w:rsid w:val="006C2F21"/>
    <w:rPr>
      <w:rFonts w:ascii="Calibri" w:eastAsia="Calibri" w:hAnsi="Calibri"/>
      <w:sz w:val="20"/>
      <w:szCs w:val="20"/>
      <w:lang w:eastAsia="en-US"/>
    </w:rPr>
  </w:style>
  <w:style w:type="character" w:customStyle="1" w:styleId="Char4">
    <w:name w:val="Κείμενο σημείωσης τέλους Char"/>
    <w:basedOn w:val="a0"/>
    <w:link w:val="af"/>
    <w:uiPriority w:val="99"/>
    <w:semiHidden/>
    <w:rsid w:val="006C2F21"/>
    <w:rPr>
      <w:sz w:val="20"/>
      <w:szCs w:val="20"/>
      <w:lang w:val="el-GR"/>
    </w:rPr>
  </w:style>
  <w:style w:type="character" w:styleId="af0">
    <w:name w:val="endnote reference"/>
    <w:basedOn w:val="a0"/>
    <w:uiPriority w:val="99"/>
    <w:semiHidden/>
    <w:unhideWhenUsed/>
    <w:rsid w:val="006C2F21"/>
    <w:rPr>
      <w:vertAlign w:val="superscript"/>
    </w:rPr>
  </w:style>
  <w:style w:type="numbering" w:customStyle="1" w:styleId="NoList1">
    <w:name w:val="No List1"/>
    <w:next w:val="a2"/>
    <w:uiPriority w:val="99"/>
    <w:semiHidden/>
    <w:unhideWhenUsed/>
    <w:rsid w:val="00805C8D"/>
  </w:style>
  <w:style w:type="table" w:customStyle="1" w:styleId="TableGrid1">
    <w:name w:val="Table Grid1"/>
    <w:basedOn w:val="a1"/>
    <w:next w:val="aa"/>
    <w:rsid w:val="00805C8D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">
    <w:name w:val="No List11"/>
    <w:next w:val="a2"/>
    <w:uiPriority w:val="99"/>
    <w:semiHidden/>
    <w:unhideWhenUsed/>
    <w:rsid w:val="00805C8D"/>
  </w:style>
  <w:style w:type="character" w:customStyle="1" w:styleId="st">
    <w:name w:val="st"/>
    <w:basedOn w:val="a0"/>
    <w:rsid w:val="007B6E9C"/>
  </w:style>
  <w:style w:type="paragraph" w:customStyle="1" w:styleId="yiv3491111134msonormal">
    <w:name w:val="yiv3491111134msonormal"/>
    <w:basedOn w:val="a"/>
    <w:rsid w:val="00E76953"/>
    <w:pPr>
      <w:spacing w:before="100" w:beforeAutospacing="1" w:after="100" w:afterAutospacing="1"/>
    </w:pPr>
  </w:style>
  <w:style w:type="character" w:styleId="af1">
    <w:name w:val="annotation reference"/>
    <w:basedOn w:val="a0"/>
    <w:uiPriority w:val="99"/>
    <w:semiHidden/>
    <w:unhideWhenUsed/>
    <w:rsid w:val="009B048D"/>
    <w:rPr>
      <w:sz w:val="16"/>
      <w:szCs w:val="16"/>
    </w:rPr>
  </w:style>
  <w:style w:type="paragraph" w:styleId="af2">
    <w:name w:val="annotation text"/>
    <w:basedOn w:val="a"/>
    <w:link w:val="Char5"/>
    <w:uiPriority w:val="99"/>
    <w:semiHidden/>
    <w:unhideWhenUsed/>
    <w:rsid w:val="009B048D"/>
    <w:rPr>
      <w:sz w:val="20"/>
      <w:szCs w:val="20"/>
    </w:rPr>
  </w:style>
  <w:style w:type="character" w:customStyle="1" w:styleId="Char5">
    <w:name w:val="Κείμενο σχολίου Char"/>
    <w:basedOn w:val="a0"/>
    <w:link w:val="af2"/>
    <w:uiPriority w:val="99"/>
    <w:semiHidden/>
    <w:rsid w:val="009B048D"/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paragraph" w:styleId="af3">
    <w:name w:val="annotation subject"/>
    <w:basedOn w:val="af2"/>
    <w:next w:val="af2"/>
    <w:link w:val="Char6"/>
    <w:uiPriority w:val="99"/>
    <w:semiHidden/>
    <w:unhideWhenUsed/>
    <w:rsid w:val="009B048D"/>
    <w:rPr>
      <w:b/>
      <w:bCs/>
    </w:rPr>
  </w:style>
  <w:style w:type="character" w:customStyle="1" w:styleId="Char6">
    <w:name w:val="Θέμα σχολίου Char"/>
    <w:basedOn w:val="Char5"/>
    <w:link w:val="af3"/>
    <w:uiPriority w:val="99"/>
    <w:semiHidden/>
    <w:rsid w:val="009B048D"/>
    <w:rPr>
      <w:rFonts w:ascii="Times New Roman" w:eastAsia="Times New Roman" w:hAnsi="Times New Roman" w:cs="Times New Roman"/>
      <w:b/>
      <w:bCs/>
      <w:sz w:val="20"/>
      <w:szCs w:val="20"/>
      <w:lang w:val="el-GR" w:eastAsia="el-GR"/>
    </w:rPr>
  </w:style>
  <w:style w:type="paragraph" w:customStyle="1" w:styleId="Default">
    <w:name w:val="Default"/>
    <w:rsid w:val="0030146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af4">
    <w:name w:val="Title"/>
    <w:basedOn w:val="a"/>
    <w:next w:val="a"/>
    <w:link w:val="Char7"/>
    <w:uiPriority w:val="10"/>
    <w:qFormat/>
    <w:rsid w:val="0030146D"/>
    <w:pPr>
      <w:pBdr>
        <w:bottom w:val="single" w:sz="8" w:space="4" w:color="5B9BD5"/>
      </w:pBdr>
      <w:spacing w:after="300"/>
      <w:contextualSpacing/>
    </w:pPr>
    <w:rPr>
      <w:rFonts w:ascii="Calibri Light" w:hAnsi="Calibri Light"/>
      <w:color w:val="323E4F"/>
      <w:spacing w:val="5"/>
      <w:kern w:val="28"/>
      <w:sz w:val="52"/>
      <w:szCs w:val="52"/>
      <w:lang w:eastAsia="en-US"/>
    </w:rPr>
  </w:style>
  <w:style w:type="character" w:customStyle="1" w:styleId="Char7">
    <w:name w:val="Τίτλος Char"/>
    <w:basedOn w:val="a0"/>
    <w:link w:val="af4"/>
    <w:uiPriority w:val="10"/>
    <w:rsid w:val="0030146D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8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koe@pakoe.g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pakoe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\Desktop\&#932;&#953;&#964;&#955;&#959;&#966;&#972;&#961;&#959;&#962;%20%20&#928;&#913;&#922;&#927;&#917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11660-0BE3-491E-90E0-B6A442E38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Τιτλοφόρος  ΠΑΚΟΕ.dot</Template>
  <TotalTime>1</TotalTime>
  <Pages>2</Pages>
  <Words>394</Words>
  <Characters>2129</Characters>
  <Application>Microsoft Office Word</Application>
  <DocSecurity>0</DocSecurity>
  <Lines>17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2518</CharactersWithSpaces>
  <SharedDoc>false</SharedDoc>
  <HLinks>
    <vt:vector size="24" baseType="variant">
      <vt:variant>
        <vt:i4>1900546</vt:i4>
      </vt:variant>
      <vt:variant>
        <vt:i4>3</vt:i4>
      </vt:variant>
      <vt:variant>
        <vt:i4>0</vt:i4>
      </vt:variant>
      <vt:variant>
        <vt:i4>5</vt:i4>
      </vt:variant>
      <vt:variant>
        <vt:lpwstr>http://www.pakoe.gr/</vt:lpwstr>
      </vt:variant>
      <vt:variant>
        <vt:lpwstr/>
      </vt:variant>
      <vt:variant>
        <vt:i4>4325437</vt:i4>
      </vt:variant>
      <vt:variant>
        <vt:i4>0</vt:i4>
      </vt:variant>
      <vt:variant>
        <vt:i4>0</vt:i4>
      </vt:variant>
      <vt:variant>
        <vt:i4>5</vt:i4>
      </vt:variant>
      <vt:variant>
        <vt:lpwstr>mailto:MITSIS.P@nbg.gr</vt:lpwstr>
      </vt:variant>
      <vt:variant>
        <vt:lpwstr/>
      </vt:variant>
      <vt:variant>
        <vt:i4>1900546</vt:i4>
      </vt:variant>
      <vt:variant>
        <vt:i4>3</vt:i4>
      </vt:variant>
      <vt:variant>
        <vt:i4>0</vt:i4>
      </vt:variant>
      <vt:variant>
        <vt:i4>5</vt:i4>
      </vt:variant>
      <vt:variant>
        <vt:lpwstr>http://www.pakoe.gr/</vt:lpwstr>
      </vt:variant>
      <vt:variant>
        <vt:lpwstr/>
      </vt:variant>
      <vt:variant>
        <vt:i4>327716</vt:i4>
      </vt:variant>
      <vt:variant>
        <vt:i4>0</vt:i4>
      </vt:variant>
      <vt:variant>
        <vt:i4>0</vt:i4>
      </vt:variant>
      <vt:variant>
        <vt:i4>5</vt:i4>
      </vt:variant>
      <vt:variant>
        <vt:lpwstr>mailto:pakoe@pakoe.gr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user</cp:lastModifiedBy>
  <cp:revision>2</cp:revision>
  <cp:lastPrinted>2019-04-23T12:58:00Z</cp:lastPrinted>
  <dcterms:created xsi:type="dcterms:W3CDTF">2019-05-07T13:03:00Z</dcterms:created>
  <dcterms:modified xsi:type="dcterms:W3CDTF">2019-05-07T13:03:00Z</dcterms:modified>
</cp:coreProperties>
</file>